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A96359" w:rsidRDefault="00A96359" w:rsidP="00AE09AC">
      <w:pPr>
        <w:jc w:val="both"/>
        <w:rPr>
          <w:noProof/>
        </w:rPr>
      </w:pPr>
    </w:p>
    <w:p w:rsidR="00A96359" w:rsidRDefault="00A96359" w:rsidP="00AE09AC">
      <w:pPr>
        <w:jc w:val="both"/>
        <w:rPr>
          <w:noProof/>
        </w:rPr>
      </w:pPr>
    </w:p>
    <w:p w:rsidR="00A96359" w:rsidRDefault="00A96359" w:rsidP="00AE09AC">
      <w:pPr>
        <w:jc w:val="both"/>
        <w:rPr>
          <w:noProof/>
        </w:rPr>
      </w:pPr>
    </w:p>
    <w:p w:rsidR="00A96359" w:rsidRDefault="00A96359" w:rsidP="00AE09AC">
      <w:pPr>
        <w:jc w:val="both"/>
        <w:rPr>
          <w:noProof/>
        </w:rPr>
      </w:pPr>
    </w:p>
    <w:p w:rsidR="00ED3E90" w:rsidRDefault="00ED3E90" w:rsidP="00AE09AC">
      <w:pPr>
        <w:jc w:val="both"/>
        <w:rPr>
          <w:noProof/>
        </w:rPr>
      </w:pPr>
    </w:p>
    <w:p w:rsidR="00ED3E90" w:rsidRDefault="00ED3E90" w:rsidP="00AE09AC">
      <w:pPr>
        <w:jc w:val="both"/>
        <w:rPr>
          <w:noProof/>
        </w:rPr>
      </w:pPr>
    </w:p>
    <w:p w:rsidR="00ED3E90" w:rsidRPr="00AD5908" w:rsidRDefault="00926E6E" w:rsidP="00AE09AC">
      <w:pPr>
        <w:jc w:val="both"/>
        <w:rPr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B4CCB9D" wp14:editId="0C2C2652">
                <wp:simplePos x="0" y="0"/>
                <wp:positionH relativeFrom="column">
                  <wp:posOffset>2833577</wp:posOffset>
                </wp:positionH>
                <wp:positionV relativeFrom="paragraph">
                  <wp:posOffset>2090833</wp:posOffset>
                </wp:positionV>
                <wp:extent cx="3267710" cy="5570988"/>
                <wp:effectExtent l="0" t="0" r="8890" b="0"/>
                <wp:wrapNone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710" cy="55709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010" w:rsidRPr="00926E6E" w:rsidRDefault="00C80010" w:rsidP="00C80010">
                            <w:pPr>
                              <w:jc w:val="center"/>
                              <w:rPr>
                                <w:rFonts w:ascii="Comic Sans MS" w:hAnsi="Comic Sans MS" w:cs="Arial"/>
                                <w:szCs w:val="24"/>
                              </w:rPr>
                            </w:pPr>
                            <w:r w:rsidRPr="00C80010">
                              <w:rPr>
                                <w:rFonts w:ascii="Arial" w:hAnsi="Arial" w:cs="Arial"/>
                                <w:szCs w:val="24"/>
                              </w:rPr>
                              <w:t xml:space="preserve">Concordia- PTL is proud to introduce </w:t>
                            </w:r>
                            <w:r w:rsidRPr="00926E6E">
                              <w:rPr>
                                <w:rFonts w:ascii="Comic Sans MS" w:hAnsi="Comic Sans MS" w:cs="Arial"/>
                                <w:b/>
                                <w:color w:val="006600"/>
                                <w:sz w:val="36"/>
                                <w:szCs w:val="36"/>
                              </w:rPr>
                              <w:t>“Birthday Grams”!</w:t>
                            </w:r>
                            <w:r w:rsidRPr="00926E6E">
                              <w:rPr>
                                <w:rFonts w:ascii="Comic Sans MS" w:hAnsi="Comic Sans MS" w:cs="Arial"/>
                                <w:szCs w:val="24"/>
                              </w:rPr>
                              <w:t xml:space="preserve"> </w:t>
                            </w:r>
                          </w:p>
                          <w:p w:rsidR="00C80010" w:rsidRPr="00C80010" w:rsidRDefault="00C80010" w:rsidP="00C80010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    </w:t>
                            </w:r>
                            <w:r w:rsidRPr="00C80010">
                              <w:rPr>
                                <w:rFonts w:ascii="Arial" w:hAnsi="Arial" w:cs="Arial"/>
                                <w:szCs w:val="24"/>
                              </w:rPr>
                              <w:t>Parents if your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 child is having a birthday and </w:t>
                            </w:r>
                            <w:r w:rsidRPr="00C80010">
                              <w:rPr>
                                <w:rFonts w:ascii="Arial" w:hAnsi="Arial" w:cs="Arial"/>
                                <w:szCs w:val="24"/>
                              </w:rPr>
                              <w:t>you want to make it special…</w:t>
                            </w:r>
                          </w:p>
                          <w:p w:rsidR="00C80010" w:rsidRPr="00C80010" w:rsidRDefault="00C80010" w:rsidP="00926E6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   </w:t>
                            </w:r>
                            <w:r w:rsidRPr="00C80010">
                              <w:rPr>
                                <w:rFonts w:ascii="Arial" w:hAnsi="Arial" w:cs="Arial"/>
                                <w:szCs w:val="24"/>
                              </w:rPr>
                              <w:t>Students if your friend(s) or teacher(s) is/are having a birthday and you want to</w:t>
                            </w:r>
                            <w:r w:rsidRPr="00511659">
                              <w:rPr>
                                <w:rFonts w:ascii="Ravie" w:hAnsi="Ravie"/>
                              </w:rPr>
                              <w:t xml:space="preserve"> </w:t>
                            </w:r>
                            <w:r w:rsidRPr="00C80010">
                              <w:rPr>
                                <w:rFonts w:ascii="Arial" w:hAnsi="Arial" w:cs="Arial"/>
                              </w:rPr>
                              <w:t>help them celebrate</w:t>
                            </w:r>
                            <w:r w:rsidR="00926E6E">
                              <w:rPr>
                                <w:rFonts w:ascii="Arial" w:hAnsi="Arial" w:cs="Arial"/>
                              </w:rPr>
                              <w:t>…….</w:t>
                            </w:r>
                          </w:p>
                          <w:p w:rsidR="00AD5908" w:rsidRDefault="00C80010" w:rsidP="00C80010">
                            <w:pPr>
                              <w:jc w:val="center"/>
                            </w:pPr>
                            <w:r>
                              <w:t>Celebrate with a “Birthday Gram”!</w:t>
                            </w:r>
                          </w:p>
                          <w:p w:rsidR="00926E6E" w:rsidRDefault="00926E6E" w:rsidP="00926E6E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926E6E">
                              <w:rPr>
                                <w:rFonts w:ascii="Arial" w:hAnsi="Arial" w:cs="Arial"/>
                                <w:color w:val="000000"/>
                                <w:szCs w:val="24"/>
                                <w:shd w:val="clear" w:color="auto" w:fill="FFFFFF"/>
                              </w:rPr>
                              <w:t>Here's how it works:</w:t>
                            </w:r>
                            <w:r w:rsidRPr="00926E6E">
                              <w:rPr>
                                <w:rStyle w:val="apple-converted-space"/>
                                <w:rFonts w:ascii="Arial" w:hAnsi="Arial" w:cs="Arial"/>
                                <w:color w:val="000000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926E6E">
                              <w:rPr>
                                <w:rFonts w:ascii="Arial" w:hAnsi="Arial" w:cs="Arial"/>
                                <w:color w:val="000000"/>
                                <w:szCs w:val="24"/>
                              </w:rPr>
                              <w:br/>
                            </w:r>
                            <w:r w:rsidRPr="00926E6E">
                              <w:rPr>
                                <w:rFonts w:ascii="Arial" w:hAnsi="Arial" w:cs="Arial"/>
                                <w:color w:val="000000"/>
                                <w:szCs w:val="24"/>
                                <w:shd w:val="clear" w:color="auto" w:fill="FFFFFF"/>
                              </w:rPr>
                              <w:t>-We will send home an order form at the beginning of each month (Also have extras in the office)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 w:rsidRPr="00926E6E">
                              <w:rPr>
                                <w:rStyle w:val="apple-converted-space"/>
                                <w:rFonts w:ascii="Arial" w:hAnsi="Arial" w:cs="Arial"/>
                                <w:color w:val="000000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926E6E">
                              <w:rPr>
                                <w:rFonts w:ascii="Arial" w:hAnsi="Arial" w:cs="Arial"/>
                                <w:color w:val="000000"/>
                                <w:szCs w:val="24"/>
                                <w:shd w:val="clear" w:color="auto" w:fill="FFFFFF"/>
                              </w:rPr>
                              <w:t>Students, Parents, and/or Teachers will complete the order form and turn form and money into office (via Homeroom teacher for students).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926E6E">
                              <w:rPr>
                                <w:rFonts w:ascii="Arial" w:hAnsi="Arial" w:cs="Arial"/>
                                <w:color w:val="000000"/>
                                <w:szCs w:val="24"/>
                                <w:shd w:val="clear" w:color="auto" w:fill="FFFFFF"/>
                              </w:rPr>
                              <w:t xml:space="preserve">On the day of the </w:t>
                            </w:r>
                            <w:proofErr w:type="gramStart"/>
                            <w:r w:rsidRPr="00926E6E">
                              <w:rPr>
                                <w:rFonts w:ascii="Arial" w:hAnsi="Arial" w:cs="Arial"/>
                                <w:color w:val="000000"/>
                                <w:szCs w:val="24"/>
                                <w:shd w:val="clear" w:color="auto" w:fill="FFFFFF"/>
                              </w:rPr>
                              <w:t>persons</w:t>
                            </w:r>
                            <w:proofErr w:type="gramEnd"/>
                            <w:r w:rsidRPr="00926E6E">
                              <w:rPr>
                                <w:rFonts w:ascii="Arial" w:hAnsi="Arial" w:cs="Arial"/>
                                <w:color w:val="000000"/>
                                <w:szCs w:val="24"/>
                                <w:shd w:val="clear" w:color="auto" w:fill="FFFFFF"/>
                              </w:rPr>
                              <w:t xml:space="preserve"> birthday we will deliver the BDAY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Cs w:val="24"/>
                                <w:shd w:val="clear" w:color="auto" w:fill="FFFFFF"/>
                              </w:rPr>
                              <w:t xml:space="preserve"> gram(s) to them. If the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Cs w:val="24"/>
                                <w:shd w:val="clear" w:color="auto" w:fill="FFFFFF"/>
                              </w:rPr>
                              <w:t>persons</w:t>
                            </w:r>
                            <w:proofErr w:type="gramEnd"/>
                            <w:r w:rsidRPr="00926E6E">
                              <w:rPr>
                                <w:rFonts w:ascii="Arial" w:hAnsi="Arial" w:cs="Arial"/>
                                <w:color w:val="000000"/>
                                <w:szCs w:val="24"/>
                                <w:shd w:val="clear" w:color="auto" w:fill="FFFFFF"/>
                              </w:rPr>
                              <w:t xml:space="preserve"> birthday falls on the weekend or holiday it will be delivered the day before.</w:t>
                            </w:r>
                            <w:r w:rsidRPr="00926E6E">
                              <w:rPr>
                                <w:rStyle w:val="apple-converted-space"/>
                                <w:rFonts w:ascii="Arial" w:hAnsi="Arial" w:cs="Arial"/>
                                <w:color w:val="000000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926E6E">
                              <w:rPr>
                                <w:rFonts w:ascii="Arial" w:hAnsi="Arial" w:cs="Arial"/>
                                <w:color w:val="000000"/>
                                <w:szCs w:val="24"/>
                                <w:shd w:val="clear" w:color="auto" w:fill="FFFFFF"/>
                              </w:rPr>
                              <w:t>All details of options and cost will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r w:rsidRPr="00926E6E">
                              <w:rPr>
                                <w:rFonts w:ascii="Verdana" w:hAnsi="Verdana"/>
                                <w:color w:val="000000"/>
                                <w:szCs w:val="24"/>
                                <w:shd w:val="clear" w:color="auto" w:fill="FFFFFF"/>
                              </w:rPr>
                              <w:t>be on the order form.</w:t>
                            </w:r>
                            <w:r w:rsidRPr="00926E6E">
                              <w:rPr>
                                <w:rStyle w:val="apple-converted-space"/>
                                <w:rFonts w:ascii="Verdana" w:hAnsi="Verdana"/>
                                <w:color w:val="000000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926E6E">
                              <w:rPr>
                                <w:rFonts w:ascii="Verdana" w:hAnsi="Verdana"/>
                                <w:color w:val="000000"/>
                                <w:szCs w:val="24"/>
                              </w:rPr>
                              <w:br/>
                            </w:r>
                            <w:r w:rsidRPr="00C80010">
                              <w:rPr>
                                <w:rFonts w:ascii="Arial" w:hAnsi="Arial" w:cs="Arial"/>
                                <w:szCs w:val="24"/>
                              </w:rPr>
                              <w:t>Items Sold:</w:t>
                            </w:r>
                          </w:p>
                          <w:p w:rsidR="00926E6E" w:rsidRDefault="00926E6E" w:rsidP="00926E6E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  Suckers……………....$2.00</w:t>
                            </w:r>
                          </w:p>
                          <w:p w:rsidR="00926E6E" w:rsidRDefault="00926E6E" w:rsidP="00926E6E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  Balloons……………...$3.00</w:t>
                            </w:r>
                          </w:p>
                          <w:p w:rsidR="00926E6E" w:rsidRDefault="00926E6E" w:rsidP="00926E6E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  Arrangements………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.$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10.00</w:t>
                            </w:r>
                          </w:p>
                          <w:p w:rsidR="00926E6E" w:rsidRPr="00C80010" w:rsidRDefault="00926E6E" w:rsidP="00C80010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926E6E">
                              <w:rPr>
                                <w:rFonts w:ascii="Verdana" w:hAnsi="Verdana"/>
                                <w:color w:val="000000"/>
                                <w:szCs w:val="24"/>
                                <w:shd w:val="clear" w:color="auto" w:fill="FFFFFF"/>
                              </w:rPr>
                              <w:t>**</w:t>
                            </w:r>
                            <w:r w:rsidRPr="00E655EE">
                              <w:rPr>
                                <w:rFonts w:ascii="Arial" w:hAnsi="Arial" w:cs="Arial"/>
                                <w:color w:val="000000"/>
                                <w:szCs w:val="24"/>
                                <w:shd w:val="clear" w:color="auto" w:fill="FFFFFF"/>
                              </w:rPr>
                              <w:t>Since we are starting so late in the year with this project we will back date all birthdays from July 1st- October 31 in the month of October. We want EVERYONE to feel special!!!</w:t>
                            </w:r>
                            <w:r>
                              <w:rPr>
                                <w:rStyle w:val="apple-converted-space"/>
                                <w:rFonts w:ascii="Verdana" w:hAnsi="Verdana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C80010" w:rsidRDefault="00C80010" w:rsidP="00C80010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 </w:t>
                            </w:r>
                            <w:r w:rsidRPr="006442A0">
                              <w:rPr>
                                <w:rFonts w:ascii="Ravie" w:hAnsi="Ravie"/>
                              </w:rPr>
                              <w:t xml:space="preserve"> </w:t>
                            </w:r>
                            <w:r>
                              <w:rPr>
                                <w:rFonts w:ascii="Ravie" w:hAnsi="Ravie"/>
                              </w:rPr>
                              <w:t xml:space="preserve"> </w:t>
                            </w:r>
                            <w:r w:rsidRPr="006442A0">
                              <w:rPr>
                                <w:rFonts w:ascii="Ravie" w:hAnsi="Ravie"/>
                              </w:rPr>
                              <w:t xml:space="preserve"> </w:t>
                            </w:r>
                            <w:r w:rsidRPr="006442A0">
                              <w:rPr>
                                <w:rFonts w:ascii="Ravie" w:hAnsi="Ravi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3.1pt;margin-top:164.65pt;width:257.3pt;height:438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" stroked="f">
                <v:textbox>
                  <w:txbxContent>
                    <w:p w:rsidR="00C80010" w:rsidRPr="00926E6E" w:rsidRDefault="00C80010" w:rsidP="00C80010">
                      <w:pPr>
                        <w:jc w:val="center"/>
                        <w:rPr>
                          <w:rFonts w:ascii="Comic Sans MS" w:hAnsi="Comic Sans MS" w:cs="Arial"/>
                          <w:szCs w:val="24"/>
                        </w:rPr>
                      </w:pPr>
                      <w:r w:rsidRPr="00C80010">
                        <w:rPr>
                          <w:rFonts w:ascii="Arial" w:hAnsi="Arial" w:cs="Arial"/>
                          <w:szCs w:val="24"/>
                        </w:rPr>
                        <w:t xml:space="preserve">Concordia- PTL is proud to introduce </w:t>
                      </w:r>
                      <w:r w:rsidRPr="00926E6E">
                        <w:rPr>
                          <w:rFonts w:ascii="Comic Sans MS" w:hAnsi="Comic Sans MS" w:cs="Arial"/>
                          <w:b/>
                          <w:color w:val="006600"/>
                          <w:sz w:val="36"/>
                          <w:szCs w:val="36"/>
                        </w:rPr>
                        <w:t>“Birthday Grams”!</w:t>
                      </w:r>
                      <w:r w:rsidRPr="00926E6E">
                        <w:rPr>
                          <w:rFonts w:ascii="Comic Sans MS" w:hAnsi="Comic Sans MS" w:cs="Arial"/>
                          <w:szCs w:val="24"/>
                        </w:rPr>
                        <w:t xml:space="preserve"> </w:t>
                      </w:r>
                    </w:p>
                    <w:p w:rsidR="00C80010" w:rsidRPr="00C80010" w:rsidRDefault="00C80010" w:rsidP="00C80010">
                      <w:pPr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 xml:space="preserve">    </w:t>
                      </w:r>
                      <w:r w:rsidRPr="00C80010">
                        <w:rPr>
                          <w:rFonts w:ascii="Arial" w:hAnsi="Arial" w:cs="Arial"/>
                          <w:szCs w:val="24"/>
                        </w:rPr>
                        <w:t>Parents if your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 xml:space="preserve"> child is having a birthday and </w:t>
                      </w:r>
                      <w:r w:rsidRPr="00C80010">
                        <w:rPr>
                          <w:rFonts w:ascii="Arial" w:hAnsi="Arial" w:cs="Arial"/>
                          <w:szCs w:val="24"/>
                        </w:rPr>
                        <w:t>you want to make it special…</w:t>
                      </w:r>
                    </w:p>
                    <w:p w:rsidR="00C80010" w:rsidRPr="00C80010" w:rsidRDefault="00C80010" w:rsidP="00926E6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 xml:space="preserve">   </w:t>
                      </w:r>
                      <w:r w:rsidRPr="00C80010">
                        <w:rPr>
                          <w:rFonts w:ascii="Arial" w:hAnsi="Arial" w:cs="Arial"/>
                          <w:szCs w:val="24"/>
                        </w:rPr>
                        <w:t>Students if your friend(s) or teacher(s) is/are having a birthday and you want to</w:t>
                      </w:r>
                      <w:r w:rsidRPr="00511659">
                        <w:rPr>
                          <w:rFonts w:ascii="Ravie" w:hAnsi="Ravie"/>
                        </w:rPr>
                        <w:t xml:space="preserve"> </w:t>
                      </w:r>
                      <w:r w:rsidRPr="00C80010">
                        <w:rPr>
                          <w:rFonts w:ascii="Arial" w:hAnsi="Arial" w:cs="Arial"/>
                        </w:rPr>
                        <w:t>help them celebrate</w:t>
                      </w:r>
                      <w:r w:rsidR="00926E6E">
                        <w:rPr>
                          <w:rFonts w:ascii="Arial" w:hAnsi="Arial" w:cs="Arial"/>
                        </w:rPr>
                        <w:t>…….</w:t>
                      </w:r>
                    </w:p>
                    <w:p w:rsidR="00AD5908" w:rsidRDefault="00C80010" w:rsidP="00C80010">
                      <w:pPr>
                        <w:jc w:val="center"/>
                      </w:pPr>
                      <w:r>
                        <w:t>Celebrate with a “Birthday Gram”!</w:t>
                      </w:r>
                    </w:p>
                    <w:p w:rsidR="00926E6E" w:rsidRDefault="00926E6E" w:rsidP="00926E6E">
                      <w:pPr>
                        <w:rPr>
                          <w:rFonts w:ascii="Arial" w:hAnsi="Arial" w:cs="Arial"/>
                          <w:szCs w:val="24"/>
                        </w:rPr>
                      </w:pPr>
                      <w:r w:rsidRPr="00926E6E">
                        <w:rPr>
                          <w:rFonts w:ascii="Arial" w:hAnsi="Arial" w:cs="Arial"/>
                          <w:color w:val="000000"/>
                          <w:szCs w:val="24"/>
                          <w:shd w:val="clear" w:color="auto" w:fill="FFFFFF"/>
                        </w:rPr>
                        <w:t>Here's how it works:</w:t>
                      </w:r>
                      <w:r w:rsidRPr="00926E6E">
                        <w:rPr>
                          <w:rStyle w:val="apple-converted-space"/>
                          <w:rFonts w:ascii="Arial" w:hAnsi="Arial" w:cs="Arial"/>
                          <w:color w:val="000000"/>
                          <w:szCs w:val="24"/>
                          <w:shd w:val="clear" w:color="auto" w:fill="FFFFFF"/>
                        </w:rPr>
                        <w:t> </w:t>
                      </w:r>
                      <w:r w:rsidRPr="00926E6E">
                        <w:rPr>
                          <w:rFonts w:ascii="Arial" w:hAnsi="Arial" w:cs="Arial"/>
                          <w:color w:val="000000"/>
                          <w:szCs w:val="24"/>
                        </w:rPr>
                        <w:br/>
                      </w:r>
                      <w:r w:rsidRPr="00926E6E">
                        <w:rPr>
                          <w:rFonts w:ascii="Arial" w:hAnsi="Arial" w:cs="Arial"/>
                          <w:color w:val="000000"/>
                          <w:szCs w:val="24"/>
                          <w:shd w:val="clear" w:color="auto" w:fill="FFFFFF"/>
                        </w:rPr>
                        <w:t>-We will send home an order form at the beginning of each month (Also have extras in the office)</w:t>
                      </w:r>
                      <w:r>
                        <w:rPr>
                          <w:rFonts w:ascii="Arial" w:hAnsi="Arial" w:cs="Arial"/>
                          <w:color w:val="000000"/>
                          <w:szCs w:val="24"/>
                          <w:shd w:val="clear" w:color="auto" w:fill="FFFFFF"/>
                        </w:rPr>
                        <w:t>.</w:t>
                      </w:r>
                      <w:r w:rsidRPr="00926E6E">
                        <w:rPr>
                          <w:rStyle w:val="apple-converted-space"/>
                          <w:rFonts w:ascii="Arial" w:hAnsi="Arial" w:cs="Arial"/>
                          <w:color w:val="000000"/>
                          <w:szCs w:val="24"/>
                          <w:shd w:val="clear" w:color="auto" w:fill="FFFFFF"/>
                        </w:rPr>
                        <w:t> </w:t>
                      </w:r>
                      <w:r w:rsidRPr="00926E6E">
                        <w:rPr>
                          <w:rFonts w:ascii="Arial" w:hAnsi="Arial" w:cs="Arial"/>
                          <w:color w:val="000000"/>
                          <w:szCs w:val="24"/>
                          <w:shd w:val="clear" w:color="auto" w:fill="FFFFFF"/>
                        </w:rPr>
                        <w:t>Students, Parents, and/or Teachers will complete the order form and turn form and money into office (via Homeroom teacher for students).</w:t>
                      </w:r>
                      <w:r>
                        <w:rPr>
                          <w:rFonts w:ascii="Arial" w:hAnsi="Arial" w:cs="Arial"/>
                          <w:color w:val="000000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926E6E">
                        <w:rPr>
                          <w:rFonts w:ascii="Arial" w:hAnsi="Arial" w:cs="Arial"/>
                          <w:color w:val="000000"/>
                          <w:szCs w:val="24"/>
                          <w:shd w:val="clear" w:color="auto" w:fill="FFFFFF"/>
                        </w:rPr>
                        <w:t xml:space="preserve">On the day of the </w:t>
                      </w:r>
                      <w:proofErr w:type="gramStart"/>
                      <w:r w:rsidRPr="00926E6E">
                        <w:rPr>
                          <w:rFonts w:ascii="Arial" w:hAnsi="Arial" w:cs="Arial"/>
                          <w:color w:val="000000"/>
                          <w:szCs w:val="24"/>
                          <w:shd w:val="clear" w:color="auto" w:fill="FFFFFF"/>
                        </w:rPr>
                        <w:t>persons</w:t>
                      </w:r>
                      <w:proofErr w:type="gramEnd"/>
                      <w:r w:rsidRPr="00926E6E">
                        <w:rPr>
                          <w:rFonts w:ascii="Arial" w:hAnsi="Arial" w:cs="Arial"/>
                          <w:color w:val="000000"/>
                          <w:szCs w:val="24"/>
                          <w:shd w:val="clear" w:color="auto" w:fill="FFFFFF"/>
                        </w:rPr>
                        <w:t xml:space="preserve"> birthday we will deliver the BDAY</w:t>
                      </w:r>
                      <w:r>
                        <w:rPr>
                          <w:rFonts w:ascii="Arial" w:hAnsi="Arial" w:cs="Arial"/>
                          <w:color w:val="000000"/>
                          <w:szCs w:val="24"/>
                          <w:shd w:val="clear" w:color="auto" w:fill="FFFFFF"/>
                        </w:rPr>
                        <w:t xml:space="preserve"> gram(s) to them. If the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Cs w:val="24"/>
                          <w:shd w:val="clear" w:color="auto" w:fill="FFFFFF"/>
                        </w:rPr>
                        <w:t>persons</w:t>
                      </w:r>
                      <w:proofErr w:type="gramEnd"/>
                      <w:r w:rsidRPr="00926E6E">
                        <w:rPr>
                          <w:rFonts w:ascii="Arial" w:hAnsi="Arial" w:cs="Arial"/>
                          <w:color w:val="000000"/>
                          <w:szCs w:val="24"/>
                          <w:shd w:val="clear" w:color="auto" w:fill="FFFFFF"/>
                        </w:rPr>
                        <w:t xml:space="preserve"> birthday falls on the weekend or holiday it will be delivered the day before.</w:t>
                      </w:r>
                      <w:r w:rsidRPr="00926E6E">
                        <w:rPr>
                          <w:rStyle w:val="apple-converted-space"/>
                          <w:rFonts w:ascii="Arial" w:hAnsi="Arial" w:cs="Arial"/>
                          <w:color w:val="000000"/>
                          <w:szCs w:val="24"/>
                          <w:shd w:val="clear" w:color="auto" w:fill="FFFFFF"/>
                        </w:rPr>
                        <w:t> </w:t>
                      </w:r>
                      <w:r w:rsidRPr="00926E6E">
                        <w:rPr>
                          <w:rFonts w:ascii="Arial" w:hAnsi="Arial" w:cs="Arial"/>
                          <w:color w:val="000000"/>
                          <w:szCs w:val="24"/>
                          <w:shd w:val="clear" w:color="auto" w:fill="FFFFFF"/>
                        </w:rPr>
                        <w:t>All details of options and cost will</w:t>
                      </w:r>
                      <w:r>
                        <w:rPr>
                          <w:rFonts w:ascii="Verdana" w:hAnsi="Verdana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r w:rsidRPr="00926E6E">
                        <w:rPr>
                          <w:rFonts w:ascii="Verdana" w:hAnsi="Verdana"/>
                          <w:color w:val="000000"/>
                          <w:szCs w:val="24"/>
                          <w:shd w:val="clear" w:color="auto" w:fill="FFFFFF"/>
                        </w:rPr>
                        <w:t>be on the order form.</w:t>
                      </w:r>
                      <w:r w:rsidRPr="00926E6E">
                        <w:rPr>
                          <w:rStyle w:val="apple-converted-space"/>
                          <w:rFonts w:ascii="Verdana" w:hAnsi="Verdana"/>
                          <w:color w:val="000000"/>
                          <w:szCs w:val="24"/>
                          <w:shd w:val="clear" w:color="auto" w:fill="FFFFFF"/>
                        </w:rPr>
                        <w:t> </w:t>
                      </w:r>
                      <w:r w:rsidRPr="00926E6E">
                        <w:rPr>
                          <w:rFonts w:ascii="Verdana" w:hAnsi="Verdana"/>
                          <w:color w:val="000000"/>
                          <w:szCs w:val="24"/>
                        </w:rPr>
                        <w:br/>
                      </w:r>
                      <w:r w:rsidRPr="00C80010">
                        <w:rPr>
                          <w:rFonts w:ascii="Arial" w:hAnsi="Arial" w:cs="Arial"/>
                          <w:szCs w:val="24"/>
                        </w:rPr>
                        <w:t>Items Sold:</w:t>
                      </w:r>
                    </w:p>
                    <w:p w:rsidR="00926E6E" w:rsidRDefault="00926E6E" w:rsidP="00926E6E">
                      <w:pPr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 xml:space="preserve">  Suckers……………....$2.00</w:t>
                      </w:r>
                    </w:p>
                    <w:p w:rsidR="00926E6E" w:rsidRDefault="00926E6E" w:rsidP="00926E6E">
                      <w:pPr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 xml:space="preserve">  Balloons……………...$3.00</w:t>
                      </w:r>
                    </w:p>
                    <w:p w:rsidR="00926E6E" w:rsidRDefault="00926E6E" w:rsidP="00926E6E">
                      <w:pPr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 xml:space="preserve">  Arrangements………</w:t>
                      </w:r>
                      <w:proofErr w:type="gramStart"/>
                      <w:r>
                        <w:rPr>
                          <w:rFonts w:ascii="Arial" w:hAnsi="Arial" w:cs="Arial"/>
                          <w:szCs w:val="24"/>
                        </w:rPr>
                        <w:t>.$</w:t>
                      </w:r>
                      <w:proofErr w:type="gramEnd"/>
                      <w:r>
                        <w:rPr>
                          <w:rFonts w:ascii="Arial" w:hAnsi="Arial" w:cs="Arial"/>
                          <w:szCs w:val="24"/>
                        </w:rPr>
                        <w:t>10.00</w:t>
                      </w:r>
                    </w:p>
                    <w:p w:rsidR="00926E6E" w:rsidRPr="00C80010" w:rsidRDefault="00926E6E" w:rsidP="00C80010">
                      <w:pPr>
                        <w:rPr>
                          <w:rFonts w:ascii="Arial" w:hAnsi="Arial" w:cs="Arial"/>
                          <w:szCs w:val="24"/>
                        </w:rPr>
                      </w:pPr>
                      <w:r w:rsidRPr="00926E6E">
                        <w:rPr>
                          <w:rFonts w:ascii="Verdana" w:hAnsi="Verdana"/>
                          <w:color w:val="000000"/>
                          <w:szCs w:val="24"/>
                          <w:shd w:val="clear" w:color="auto" w:fill="FFFFFF"/>
                        </w:rPr>
                        <w:t>**</w:t>
                      </w:r>
                      <w:r w:rsidRPr="00E655EE">
                        <w:rPr>
                          <w:rFonts w:ascii="Arial" w:hAnsi="Arial" w:cs="Arial"/>
                          <w:color w:val="000000"/>
                          <w:szCs w:val="24"/>
                          <w:shd w:val="clear" w:color="auto" w:fill="FFFFFF"/>
                        </w:rPr>
                        <w:t>Since we are starting so late in the year with this project we will back date all birthdays from July 1st- October 31 in the month of October. We want EVERYONE to feel special!!!</w:t>
                      </w:r>
                      <w:r>
                        <w:rPr>
                          <w:rStyle w:val="apple-converted-space"/>
                          <w:rFonts w:ascii="Verdana" w:hAnsi="Verdana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 </w:t>
                      </w:r>
                    </w:p>
                    <w:p w:rsidR="00C80010" w:rsidRDefault="00C80010" w:rsidP="00C80010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 xml:space="preserve"> </w:t>
                      </w:r>
                      <w:r w:rsidRPr="006442A0">
                        <w:rPr>
                          <w:rFonts w:ascii="Ravie" w:hAnsi="Ravie"/>
                        </w:rPr>
                        <w:t xml:space="preserve"> </w:t>
                      </w:r>
                      <w:r>
                        <w:rPr>
                          <w:rFonts w:ascii="Ravie" w:hAnsi="Ravie"/>
                        </w:rPr>
                        <w:t xml:space="preserve"> </w:t>
                      </w:r>
                      <w:r w:rsidRPr="006442A0">
                        <w:rPr>
                          <w:rFonts w:ascii="Ravie" w:hAnsi="Ravie"/>
                        </w:rPr>
                        <w:t xml:space="preserve"> </w:t>
                      </w:r>
                      <w:r w:rsidRPr="006442A0">
                        <w:rPr>
                          <w:rFonts w:ascii="Ravie" w:hAnsi="Ravi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960FA5" wp14:editId="0AE2D688">
                <wp:simplePos x="0" y="0"/>
                <wp:positionH relativeFrom="page">
                  <wp:posOffset>3976370</wp:posOffset>
                </wp:positionH>
                <wp:positionV relativeFrom="page">
                  <wp:posOffset>1934845</wp:posOffset>
                </wp:positionV>
                <wp:extent cx="3267710" cy="1977390"/>
                <wp:effectExtent l="0" t="0" r="8890" b="3810"/>
                <wp:wrapNone/>
                <wp:docPr id="55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710" cy="197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844" w:rsidRDefault="00AD5908" w:rsidP="00AD5908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  <w:b/>
                                <w:color w:val="00660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6600"/>
                                <w:sz w:val="32"/>
                                <w:szCs w:val="32"/>
                                <w:u w:val="single"/>
                              </w:rPr>
                              <w:t>Birthday Lunch</w:t>
                            </w:r>
                          </w:p>
                          <w:p w:rsidR="00AD5908" w:rsidRPr="00926E6E" w:rsidRDefault="00AD5908" w:rsidP="00AD5908">
                            <w:pPr>
                              <w:ind w:firstLine="720"/>
                              <w:jc w:val="both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26E6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We will celebrate students with birthdays in October tomorrow Wed. October 12th. Parents and family members are welcome to join their </w:t>
                            </w:r>
                            <w:proofErr w:type="gramStart"/>
                            <w:r w:rsidRPr="00926E6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child(</w:t>
                            </w:r>
                            <w:proofErr w:type="spellStart"/>
                            <w:proofErr w:type="gramEnd"/>
                            <w:r w:rsidRPr="00926E6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ren</w:t>
                            </w:r>
                            <w:proofErr w:type="spellEnd"/>
                            <w:r w:rsidRPr="00926E6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) for lunch.  If you would like to purchase a school meal, please let the office know by 9:00 a.m.  </w:t>
                            </w:r>
                            <w:r w:rsidRPr="00926E6E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u w:val="single"/>
                              </w:rPr>
                              <w:t xml:space="preserve">NO FAST FOOD OR SOFT DRINKS ARE ALLOWED. </w:t>
                            </w:r>
                          </w:p>
                          <w:p w:rsidR="00AD5908" w:rsidRPr="00926E6E" w:rsidRDefault="00AD5908" w:rsidP="00AD5908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926E6E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Lunch Times:</w:t>
                            </w:r>
                          </w:p>
                          <w:p w:rsidR="00AD5908" w:rsidRPr="00926E6E" w:rsidRDefault="00AD5908" w:rsidP="00AD5908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926E6E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4</w:t>
                            </w:r>
                            <w:r w:rsidRPr="00926E6E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926E6E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 – 8</w:t>
                            </w:r>
                            <w:r w:rsidRPr="00926E6E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926E6E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      11:25 </w:t>
                            </w:r>
                            <w:proofErr w:type="gramStart"/>
                            <w:r w:rsidRPr="00926E6E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am</w:t>
                            </w:r>
                            <w:proofErr w:type="gramEnd"/>
                          </w:p>
                          <w:p w:rsidR="00AD5908" w:rsidRPr="00926E6E" w:rsidRDefault="00AD5908" w:rsidP="00AD5908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926E6E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Prek</w:t>
                            </w:r>
                            <w:proofErr w:type="spellEnd"/>
                            <w:r w:rsidRPr="00926E6E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 - 3</w:t>
                            </w:r>
                            <w:r w:rsidRPr="00926E6E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vertAlign w:val="superscript"/>
                              </w:rPr>
                              <w:t>rd</w:t>
                            </w:r>
                            <w:r w:rsidRPr="00926E6E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   11:45 am</w:t>
                            </w:r>
                          </w:p>
                          <w:p w:rsidR="00AD5908" w:rsidRPr="00F67552" w:rsidRDefault="00AD5908" w:rsidP="00AD5908">
                            <w:pPr>
                              <w:jc w:val="both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AD5908" w:rsidRPr="00AD5908" w:rsidRDefault="00AD5908" w:rsidP="00AD5908">
                            <w:pPr>
                              <w:pStyle w:val="BodyText"/>
                              <w:rPr>
                                <w:rFonts w:ascii="Arial" w:hAnsi="Arial"/>
                                <w:color w:val="006600"/>
                                <w:sz w:val="24"/>
                                <w:szCs w:val="24"/>
                              </w:rPr>
                            </w:pPr>
                          </w:p>
                          <w:p w:rsidR="00AD5908" w:rsidRPr="00AD5908" w:rsidRDefault="00AD5908" w:rsidP="00AD5908">
                            <w:pPr>
                              <w:pStyle w:val="BodyText"/>
                              <w:jc w:val="center"/>
                              <w:rPr>
                                <w:rFonts w:ascii="Arial" w:hAnsi="Arial"/>
                                <w:b/>
                                <w:color w:val="00660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AD5908" w:rsidRPr="00AD5908" w:rsidRDefault="00AD5908" w:rsidP="00AD5908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  <w:b/>
                                <w:color w:val="00660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4" o:spid="_x0000_s1027" type="#_x0000_t202" style="position:absolute;left:0;text-align:left;margin-left:313.1pt;margin-top:152.35pt;width:257.3pt;height:155.7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WA5tQIAALQ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" filled="f" stroked="f">
                <v:textbox inset="0,0,0,0">
                  <w:txbxContent>
                    <w:p w:rsidR="00174844" w:rsidRDefault="00AD5908" w:rsidP="00AD5908">
                      <w:pPr>
                        <w:pStyle w:val="BodyText"/>
                        <w:jc w:val="center"/>
                        <w:rPr>
                          <w:rFonts w:ascii="Comic Sans MS" w:hAnsi="Comic Sans MS"/>
                          <w:b/>
                          <w:color w:val="00660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6600"/>
                          <w:sz w:val="32"/>
                          <w:szCs w:val="32"/>
                          <w:u w:val="single"/>
                        </w:rPr>
                        <w:t>Birthday Lunch</w:t>
                      </w:r>
                    </w:p>
                    <w:p w:rsidR="00AD5908" w:rsidRPr="00926E6E" w:rsidRDefault="00AD5908" w:rsidP="00AD5908">
                      <w:pPr>
                        <w:ind w:firstLine="720"/>
                        <w:jc w:val="both"/>
                        <w:rPr>
                          <w:rFonts w:ascii="Arial" w:hAnsi="Arial" w:cs="Arial"/>
                          <w:i/>
                          <w:sz w:val="22"/>
                          <w:szCs w:val="22"/>
                          <w:u w:val="single"/>
                        </w:rPr>
                      </w:pPr>
                      <w:r w:rsidRPr="00926E6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We will celebrate students with birthdays in October tomorrow Wed. October 12th. Parents and family members are welcome to join their </w:t>
                      </w:r>
                      <w:proofErr w:type="gramStart"/>
                      <w:r w:rsidRPr="00926E6E">
                        <w:rPr>
                          <w:rFonts w:ascii="Arial" w:hAnsi="Arial" w:cs="Arial"/>
                          <w:sz w:val="22"/>
                          <w:szCs w:val="22"/>
                        </w:rPr>
                        <w:t>child(</w:t>
                      </w:r>
                      <w:proofErr w:type="spellStart"/>
                      <w:proofErr w:type="gramEnd"/>
                      <w:r w:rsidRPr="00926E6E">
                        <w:rPr>
                          <w:rFonts w:ascii="Arial" w:hAnsi="Arial" w:cs="Arial"/>
                          <w:sz w:val="22"/>
                          <w:szCs w:val="22"/>
                        </w:rPr>
                        <w:t>ren</w:t>
                      </w:r>
                      <w:proofErr w:type="spellEnd"/>
                      <w:r w:rsidRPr="00926E6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) for lunch.  If you would like to purchase a school meal, please let the office know by 9:00 a.m.  </w:t>
                      </w:r>
                      <w:r w:rsidRPr="00926E6E">
                        <w:rPr>
                          <w:rFonts w:ascii="Arial" w:hAnsi="Arial" w:cs="Arial"/>
                          <w:i/>
                          <w:sz w:val="22"/>
                          <w:szCs w:val="22"/>
                          <w:u w:val="single"/>
                        </w:rPr>
                        <w:t xml:space="preserve">NO FAST FOOD OR SOFT DRINKS ARE ALLOWED. </w:t>
                      </w:r>
                    </w:p>
                    <w:p w:rsidR="00AD5908" w:rsidRPr="00926E6E" w:rsidRDefault="00AD5908" w:rsidP="00AD5908">
                      <w:pPr>
                        <w:jc w:val="both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926E6E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Lunch Times:</w:t>
                      </w:r>
                    </w:p>
                    <w:p w:rsidR="00AD5908" w:rsidRPr="00926E6E" w:rsidRDefault="00AD5908" w:rsidP="00AD5908">
                      <w:pPr>
                        <w:jc w:val="both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926E6E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4</w:t>
                      </w:r>
                      <w:r w:rsidRPr="00926E6E">
                        <w:rPr>
                          <w:rFonts w:ascii="Arial" w:hAnsi="Arial" w:cs="Arial"/>
                          <w:i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926E6E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 – 8</w:t>
                      </w:r>
                      <w:r w:rsidRPr="00926E6E">
                        <w:rPr>
                          <w:rFonts w:ascii="Arial" w:hAnsi="Arial" w:cs="Arial"/>
                          <w:i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926E6E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      11:25 </w:t>
                      </w:r>
                      <w:proofErr w:type="gramStart"/>
                      <w:r w:rsidRPr="00926E6E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am</w:t>
                      </w:r>
                      <w:proofErr w:type="gramEnd"/>
                    </w:p>
                    <w:p w:rsidR="00AD5908" w:rsidRPr="00926E6E" w:rsidRDefault="00AD5908" w:rsidP="00AD5908">
                      <w:pPr>
                        <w:jc w:val="both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proofErr w:type="spellStart"/>
                      <w:r w:rsidRPr="00926E6E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Prek</w:t>
                      </w:r>
                      <w:proofErr w:type="spellEnd"/>
                      <w:r w:rsidRPr="00926E6E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 - 3</w:t>
                      </w:r>
                      <w:r w:rsidRPr="00926E6E">
                        <w:rPr>
                          <w:rFonts w:ascii="Arial" w:hAnsi="Arial" w:cs="Arial"/>
                          <w:i/>
                          <w:sz w:val="22"/>
                          <w:szCs w:val="22"/>
                          <w:vertAlign w:val="superscript"/>
                        </w:rPr>
                        <w:t>rd</w:t>
                      </w:r>
                      <w:r w:rsidRPr="00926E6E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   11:45 am</w:t>
                      </w:r>
                    </w:p>
                    <w:p w:rsidR="00AD5908" w:rsidRPr="00F67552" w:rsidRDefault="00AD5908" w:rsidP="00AD5908">
                      <w:pPr>
                        <w:jc w:val="both"/>
                        <w:rPr>
                          <w:i/>
                          <w:sz w:val="22"/>
                        </w:rPr>
                      </w:pPr>
                    </w:p>
                    <w:p w:rsidR="00AD5908" w:rsidRPr="00AD5908" w:rsidRDefault="00AD5908" w:rsidP="00AD5908">
                      <w:pPr>
                        <w:pStyle w:val="BodyText"/>
                        <w:rPr>
                          <w:rFonts w:ascii="Arial" w:hAnsi="Arial"/>
                          <w:color w:val="006600"/>
                          <w:sz w:val="24"/>
                          <w:szCs w:val="24"/>
                        </w:rPr>
                      </w:pPr>
                    </w:p>
                    <w:p w:rsidR="00AD5908" w:rsidRPr="00AD5908" w:rsidRDefault="00AD5908" w:rsidP="00AD5908">
                      <w:pPr>
                        <w:pStyle w:val="BodyText"/>
                        <w:jc w:val="center"/>
                        <w:rPr>
                          <w:rFonts w:ascii="Arial" w:hAnsi="Arial"/>
                          <w:b/>
                          <w:color w:val="006600"/>
                          <w:sz w:val="24"/>
                          <w:szCs w:val="24"/>
                          <w:u w:val="single"/>
                        </w:rPr>
                      </w:pPr>
                    </w:p>
                    <w:p w:rsidR="00AD5908" w:rsidRPr="00AD5908" w:rsidRDefault="00AD5908" w:rsidP="00AD5908">
                      <w:pPr>
                        <w:pStyle w:val="BodyText"/>
                        <w:jc w:val="center"/>
                        <w:rPr>
                          <w:rFonts w:ascii="Comic Sans MS" w:hAnsi="Comic Sans MS"/>
                          <w:b/>
                          <w:color w:val="006600"/>
                          <w:sz w:val="22"/>
                          <w:szCs w:val="22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E7390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80041B5" wp14:editId="2CE59638">
                <wp:simplePos x="0" y="0"/>
                <wp:positionH relativeFrom="page">
                  <wp:posOffset>404037</wp:posOffset>
                </wp:positionH>
                <wp:positionV relativeFrom="page">
                  <wp:posOffset>2360428</wp:posOffset>
                </wp:positionV>
                <wp:extent cx="3284855" cy="4837814"/>
                <wp:effectExtent l="0" t="0" r="10795" b="1270"/>
                <wp:wrapNone/>
                <wp:docPr id="4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855" cy="4837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7390" w:rsidRDefault="001E7390" w:rsidP="001E7390">
                            <w:pPr>
                              <w:pStyle w:val="BodyText"/>
                              <w:spacing w:after="0" w:line="276" w:lineRule="auto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10/10 – Columbus Day - NO BUS</w:t>
                            </w:r>
                          </w:p>
                          <w:p w:rsidR="009B0284" w:rsidRDefault="00702B07" w:rsidP="009B0284">
                            <w:pPr>
                              <w:pStyle w:val="BodyText"/>
                              <w:spacing w:after="0" w:line="276" w:lineRule="auto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 xml:space="preserve">10/10 – Start </w:t>
                            </w:r>
                            <w:r w:rsidR="002933C9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Birthday Candy Grams</w:t>
                            </w:r>
                          </w:p>
                          <w:p w:rsidR="009B0284" w:rsidRDefault="002933C9" w:rsidP="009B0284">
                            <w:pPr>
                              <w:pStyle w:val="BodyText"/>
                              <w:spacing w:after="0" w:line="276" w:lineRule="auto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10/12 – October Birthday Lunch</w:t>
                            </w:r>
                          </w:p>
                          <w:p w:rsidR="002933C9" w:rsidRDefault="002933C9" w:rsidP="002933C9">
                            <w:pPr>
                              <w:pStyle w:val="BodyText"/>
                              <w:spacing w:after="0" w:line="276" w:lineRule="auto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10/12 – Volleyball at Concordia 4:45 p.m.</w:t>
                            </w:r>
                          </w:p>
                          <w:p w:rsidR="009B0284" w:rsidRDefault="002933C9" w:rsidP="002933C9">
                            <w:pPr>
                              <w:pStyle w:val="BodyText"/>
                              <w:spacing w:after="0" w:line="276" w:lineRule="auto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811761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Concordia v. St. Paul</w:t>
                            </w:r>
                            <w:r w:rsidR="00811761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:rsidR="009B0284" w:rsidRDefault="002933C9" w:rsidP="009B0284">
                            <w:pPr>
                              <w:pStyle w:val="BodyText"/>
                              <w:spacing w:after="0" w:line="276" w:lineRule="auto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10/13 – Chapel at 2:45 p.m.</w:t>
                            </w:r>
                            <w:r w:rsidR="009B0284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933C9" w:rsidRDefault="002933C9" w:rsidP="009B0284">
                            <w:pPr>
                              <w:pStyle w:val="BodyText"/>
                              <w:spacing w:after="0" w:line="276" w:lineRule="auto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 xml:space="preserve">10/13 – Soccer Meeting Parents &amp; Players </w:t>
                            </w:r>
                          </w:p>
                          <w:p w:rsidR="009B0284" w:rsidRDefault="002933C9" w:rsidP="009B0284">
                            <w:pPr>
                              <w:pStyle w:val="BodyText"/>
                              <w:spacing w:after="0" w:line="276" w:lineRule="auto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 xml:space="preserve">             4:00 p.m. in the gym</w:t>
                            </w:r>
                          </w:p>
                          <w:p w:rsidR="001E7390" w:rsidRDefault="001E7390" w:rsidP="009B0284">
                            <w:pPr>
                              <w:pStyle w:val="BodyText"/>
                              <w:spacing w:after="0" w:line="276" w:lineRule="auto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10/14 – End of First Quarter</w:t>
                            </w:r>
                          </w:p>
                          <w:p w:rsidR="002933C9" w:rsidRDefault="002933C9" w:rsidP="009B0284">
                            <w:pPr>
                              <w:pStyle w:val="BodyText"/>
                              <w:spacing w:after="0" w:line="276" w:lineRule="auto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 xml:space="preserve">10/14 – PTL Capri Sun </w:t>
                            </w:r>
                            <w:r w:rsidR="00E06285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Dress D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own $1.00</w:t>
                            </w:r>
                          </w:p>
                          <w:p w:rsidR="002933C9" w:rsidRDefault="002933C9" w:rsidP="009B0284">
                            <w:pPr>
                              <w:pStyle w:val="BodyText"/>
                              <w:spacing w:after="0" w:line="276" w:lineRule="auto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 xml:space="preserve">10/15 – Attic Attack Part II 9:00a.m. </w:t>
                            </w:r>
                          </w:p>
                          <w:p w:rsidR="00FE1DDE" w:rsidRDefault="002A100B" w:rsidP="009B0284">
                            <w:pPr>
                              <w:pStyle w:val="BodyText"/>
                              <w:spacing w:after="0" w:line="276" w:lineRule="auto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 xml:space="preserve">       </w:t>
                            </w:r>
                          </w:p>
                          <w:p w:rsidR="00404B72" w:rsidRPr="00ED3E90" w:rsidRDefault="002A100B" w:rsidP="00404B72">
                            <w:pPr>
                              <w:pStyle w:val="BodyText"/>
                              <w:spacing w:after="0" w:line="276" w:lineRule="auto"/>
                              <w:rPr>
                                <w:rFonts w:ascii="Comic Sans MS" w:hAnsi="Comic Sans MS"/>
                                <w:b/>
                                <w:color w:val="00660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04B72" w:rsidRPr="00ED3E90">
                              <w:rPr>
                                <w:rFonts w:ascii="Comic Sans MS" w:hAnsi="Comic Sans MS"/>
                                <w:b/>
                                <w:color w:val="006600"/>
                                <w:sz w:val="32"/>
                                <w:szCs w:val="32"/>
                                <w:u w:val="single"/>
                              </w:rPr>
                              <w:t>DATES TO REMEMBER:</w:t>
                            </w:r>
                          </w:p>
                          <w:p w:rsidR="0033321C" w:rsidRDefault="001E7390" w:rsidP="00FE1DDE">
                            <w:pPr>
                              <w:pStyle w:val="BodyText"/>
                              <w:spacing w:after="0" w:line="276" w:lineRule="auto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 xml:space="preserve"> 10/18 – PTL Meeting 6:00 p.m.</w:t>
                            </w:r>
                          </w:p>
                          <w:p w:rsidR="001E7390" w:rsidRDefault="001E7390" w:rsidP="00FE1DDE">
                            <w:pPr>
                              <w:pStyle w:val="BodyText"/>
                              <w:spacing w:after="0" w:line="276" w:lineRule="auto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 xml:space="preserve"> 10/</w:t>
                            </w:r>
                            <w:r w:rsidR="00811761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24 – 10/28 Halloween Candy Grams</w:t>
                            </w:r>
                          </w:p>
                          <w:p w:rsidR="00811761" w:rsidRDefault="00811761" w:rsidP="00FE1DDE">
                            <w:pPr>
                              <w:pStyle w:val="BodyText"/>
                              <w:spacing w:after="0" w:line="276" w:lineRule="auto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 xml:space="preserve"> 10/26 – NO Morning BUS, JP Late Take In</w:t>
                            </w:r>
                          </w:p>
                          <w:p w:rsidR="00811761" w:rsidRDefault="00811761" w:rsidP="00FE1DDE">
                            <w:pPr>
                              <w:pStyle w:val="BodyText"/>
                              <w:spacing w:after="0" w:line="276" w:lineRule="auto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 xml:space="preserve"> 10/27 – Texas Road House Night</w:t>
                            </w:r>
                          </w:p>
                          <w:p w:rsidR="00811761" w:rsidRDefault="00811761" w:rsidP="00FE1DDE">
                            <w:pPr>
                              <w:pStyle w:val="BodyText"/>
                              <w:spacing w:after="0" w:line="276" w:lineRule="auto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 xml:space="preserve"> 10/28 – Picture Retakes</w:t>
                            </w:r>
                          </w:p>
                          <w:p w:rsidR="00811761" w:rsidRDefault="00811761" w:rsidP="00FE1DDE">
                            <w:pPr>
                              <w:pStyle w:val="BodyText"/>
                              <w:spacing w:after="0" w:line="276" w:lineRule="auto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 xml:space="preserve"> 10/28 – Pre-K – 4</w:t>
                            </w:r>
                            <w:r w:rsidRPr="00811761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 xml:space="preserve"> Grade Field Trip</w:t>
                            </w:r>
                          </w:p>
                          <w:p w:rsidR="00811761" w:rsidRDefault="00811761" w:rsidP="00FE1DDE">
                            <w:pPr>
                              <w:pStyle w:val="BodyText"/>
                              <w:spacing w:after="0" w:line="276" w:lineRule="auto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 xml:space="preserve">              “Pumpkin Patch”</w:t>
                            </w:r>
                          </w:p>
                          <w:p w:rsidR="00811761" w:rsidRDefault="00811761" w:rsidP="00FE1DDE">
                            <w:pPr>
                              <w:pStyle w:val="BodyText"/>
                              <w:spacing w:after="0" w:line="276" w:lineRule="auto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 xml:space="preserve">10/28 – Movie Night </w:t>
                            </w:r>
                            <w:r w:rsidR="00070D66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6:00 p.m.</w:t>
                            </w:r>
                          </w:p>
                          <w:p w:rsidR="00070D66" w:rsidRDefault="00070D66" w:rsidP="00FE1DDE">
                            <w:pPr>
                              <w:pStyle w:val="BodyText"/>
                              <w:spacing w:after="0" w:line="276" w:lineRule="auto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10/31 – Trunk –A– Treat 1:30 p.m.</w:t>
                            </w:r>
                          </w:p>
                          <w:p w:rsidR="00070D66" w:rsidRDefault="00070D66" w:rsidP="00FE1DDE">
                            <w:pPr>
                              <w:pStyle w:val="BodyText"/>
                              <w:spacing w:after="0" w:line="276" w:lineRule="auto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3321C" w:rsidRDefault="0033321C" w:rsidP="00FE1DDE">
                            <w:pPr>
                              <w:pStyle w:val="BodyText"/>
                              <w:spacing w:after="0" w:line="276" w:lineRule="auto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23368" w:rsidRDefault="00657EA6" w:rsidP="001E7390">
                            <w:pPr>
                              <w:pStyle w:val="BodyText"/>
                              <w:spacing w:after="0" w:line="276" w:lineRule="auto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E7390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6190A" w:rsidRDefault="00D041B2" w:rsidP="00FE1DDE">
                            <w:pPr>
                              <w:pStyle w:val="BodyText"/>
                              <w:spacing w:after="0" w:line="276" w:lineRule="auto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B05AE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24737" w:rsidRPr="0086355E" w:rsidRDefault="00224737" w:rsidP="00FE1DDE">
                            <w:pPr>
                              <w:pStyle w:val="BodyText"/>
                              <w:spacing w:after="0" w:line="276" w:lineRule="auto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31.8pt;margin-top:185.85pt;width:258.65pt;height:380.95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" filled="f" stroked="f">
                <v:textbox inset="0,0,0,0">
                  <w:txbxContent>
                    <w:p w:rsidR="001E7390" w:rsidRDefault="001E7390" w:rsidP="001E7390">
                      <w:pPr>
                        <w:pStyle w:val="BodyText"/>
                        <w:spacing w:after="0" w:line="276" w:lineRule="auto"/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>10/10 – Columbus Day - NO BUS</w:t>
                      </w:r>
                    </w:p>
                    <w:p w:rsidR="009B0284" w:rsidRDefault="00702B07" w:rsidP="009B0284">
                      <w:pPr>
                        <w:pStyle w:val="BodyText"/>
                        <w:spacing w:after="0" w:line="276" w:lineRule="auto"/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 xml:space="preserve">10/10 – Start </w:t>
                      </w:r>
                      <w:r w:rsidR="002933C9"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>Birthday Candy Grams</w:t>
                      </w:r>
                    </w:p>
                    <w:p w:rsidR="009B0284" w:rsidRDefault="002933C9" w:rsidP="009B0284">
                      <w:pPr>
                        <w:pStyle w:val="BodyText"/>
                        <w:spacing w:after="0" w:line="276" w:lineRule="auto"/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>10/12 – October Birthday Lunch</w:t>
                      </w:r>
                    </w:p>
                    <w:p w:rsidR="002933C9" w:rsidRDefault="002933C9" w:rsidP="002933C9">
                      <w:pPr>
                        <w:pStyle w:val="BodyText"/>
                        <w:spacing w:after="0" w:line="276" w:lineRule="auto"/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>10/12 – Volleyball at Concordia 4:45 p.m.</w:t>
                      </w:r>
                    </w:p>
                    <w:p w:rsidR="009B0284" w:rsidRDefault="002933C9" w:rsidP="002933C9">
                      <w:pPr>
                        <w:pStyle w:val="BodyText"/>
                        <w:spacing w:after="0" w:line="276" w:lineRule="auto"/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 xml:space="preserve">             </w:t>
                      </w:r>
                      <w:r w:rsidR="00811761"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>Concordia v. St. Paul</w:t>
                      </w:r>
                      <w:r w:rsidR="00811761"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>”</w:t>
                      </w:r>
                    </w:p>
                    <w:p w:rsidR="009B0284" w:rsidRDefault="002933C9" w:rsidP="009B0284">
                      <w:pPr>
                        <w:pStyle w:val="BodyText"/>
                        <w:spacing w:after="0" w:line="276" w:lineRule="auto"/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>10/13 – Chapel at 2:45 p.m.</w:t>
                      </w:r>
                      <w:r w:rsidR="009B0284"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2933C9" w:rsidRDefault="002933C9" w:rsidP="009B0284">
                      <w:pPr>
                        <w:pStyle w:val="BodyText"/>
                        <w:spacing w:after="0" w:line="276" w:lineRule="auto"/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 xml:space="preserve">10/13 – Soccer Meeting Parents &amp; Players </w:t>
                      </w:r>
                    </w:p>
                    <w:p w:rsidR="009B0284" w:rsidRDefault="002933C9" w:rsidP="009B0284">
                      <w:pPr>
                        <w:pStyle w:val="BodyText"/>
                        <w:spacing w:after="0" w:line="276" w:lineRule="auto"/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 xml:space="preserve">             4:00 p.m. in the gym</w:t>
                      </w:r>
                    </w:p>
                    <w:p w:rsidR="001E7390" w:rsidRDefault="001E7390" w:rsidP="009B0284">
                      <w:pPr>
                        <w:pStyle w:val="BodyText"/>
                        <w:spacing w:after="0" w:line="276" w:lineRule="auto"/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>10/14 – End of First Quarter</w:t>
                      </w:r>
                    </w:p>
                    <w:p w:rsidR="002933C9" w:rsidRDefault="002933C9" w:rsidP="009B0284">
                      <w:pPr>
                        <w:pStyle w:val="BodyText"/>
                        <w:spacing w:after="0" w:line="276" w:lineRule="auto"/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 xml:space="preserve">10/14 – PTL Capri Sun </w:t>
                      </w:r>
                      <w:r w:rsidR="00E06285"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>Dress D</w:t>
                      </w:r>
                      <w: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>own $1.00</w:t>
                      </w:r>
                    </w:p>
                    <w:p w:rsidR="002933C9" w:rsidRDefault="002933C9" w:rsidP="009B0284">
                      <w:pPr>
                        <w:pStyle w:val="BodyText"/>
                        <w:spacing w:after="0" w:line="276" w:lineRule="auto"/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 xml:space="preserve">10/15 – Attic Attack Part II 9:00a.m. </w:t>
                      </w:r>
                    </w:p>
                    <w:p w:rsidR="00FE1DDE" w:rsidRDefault="002A100B" w:rsidP="009B0284">
                      <w:pPr>
                        <w:pStyle w:val="BodyText"/>
                        <w:spacing w:after="0" w:line="276" w:lineRule="auto"/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 xml:space="preserve">       </w:t>
                      </w:r>
                    </w:p>
                    <w:p w:rsidR="00404B72" w:rsidRPr="00ED3E90" w:rsidRDefault="002A100B" w:rsidP="00404B72">
                      <w:pPr>
                        <w:pStyle w:val="BodyText"/>
                        <w:spacing w:after="0" w:line="276" w:lineRule="auto"/>
                        <w:rPr>
                          <w:rFonts w:ascii="Comic Sans MS" w:hAnsi="Comic Sans MS"/>
                          <w:b/>
                          <w:color w:val="00660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404B72" w:rsidRPr="00ED3E90">
                        <w:rPr>
                          <w:rFonts w:ascii="Comic Sans MS" w:hAnsi="Comic Sans MS"/>
                          <w:b/>
                          <w:color w:val="006600"/>
                          <w:sz w:val="32"/>
                          <w:szCs w:val="32"/>
                          <w:u w:val="single"/>
                        </w:rPr>
                        <w:t>DATES TO REMEMBER:</w:t>
                      </w:r>
                    </w:p>
                    <w:p w:rsidR="0033321C" w:rsidRDefault="001E7390" w:rsidP="00FE1DDE">
                      <w:pPr>
                        <w:pStyle w:val="BodyText"/>
                        <w:spacing w:after="0" w:line="276" w:lineRule="auto"/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 xml:space="preserve"> 10/18 – PTL Meeting 6:00 p.m.</w:t>
                      </w:r>
                    </w:p>
                    <w:p w:rsidR="001E7390" w:rsidRDefault="001E7390" w:rsidP="00FE1DDE">
                      <w:pPr>
                        <w:pStyle w:val="BodyText"/>
                        <w:spacing w:after="0" w:line="276" w:lineRule="auto"/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 xml:space="preserve"> 10/</w:t>
                      </w:r>
                      <w:r w:rsidR="00811761"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>24 – 10/28 Halloween Candy Grams</w:t>
                      </w:r>
                    </w:p>
                    <w:p w:rsidR="00811761" w:rsidRDefault="00811761" w:rsidP="00FE1DDE">
                      <w:pPr>
                        <w:pStyle w:val="BodyText"/>
                        <w:spacing w:after="0" w:line="276" w:lineRule="auto"/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 xml:space="preserve"> 10/26 – NO Morning BUS, JP Late Take In</w:t>
                      </w:r>
                    </w:p>
                    <w:p w:rsidR="00811761" w:rsidRDefault="00811761" w:rsidP="00FE1DDE">
                      <w:pPr>
                        <w:pStyle w:val="BodyText"/>
                        <w:spacing w:after="0" w:line="276" w:lineRule="auto"/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 xml:space="preserve"> 10/27 – Texas Road House Night</w:t>
                      </w:r>
                    </w:p>
                    <w:p w:rsidR="00811761" w:rsidRDefault="00811761" w:rsidP="00FE1DDE">
                      <w:pPr>
                        <w:pStyle w:val="BodyText"/>
                        <w:spacing w:after="0" w:line="276" w:lineRule="auto"/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 xml:space="preserve"> 10/28 – Picture Retakes</w:t>
                      </w:r>
                    </w:p>
                    <w:p w:rsidR="00811761" w:rsidRDefault="00811761" w:rsidP="00FE1DDE">
                      <w:pPr>
                        <w:pStyle w:val="BodyText"/>
                        <w:spacing w:after="0" w:line="276" w:lineRule="auto"/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 xml:space="preserve"> 10/28 – Pre-K – 4</w:t>
                      </w:r>
                      <w:r w:rsidRPr="00811761">
                        <w:rPr>
                          <w:rFonts w:ascii="Arial" w:hAnsi="Arial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 xml:space="preserve"> Grade Field Trip</w:t>
                      </w:r>
                    </w:p>
                    <w:p w:rsidR="00811761" w:rsidRDefault="00811761" w:rsidP="00FE1DDE">
                      <w:pPr>
                        <w:pStyle w:val="BodyText"/>
                        <w:spacing w:after="0" w:line="276" w:lineRule="auto"/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 xml:space="preserve">              “Pumpkin Patch”</w:t>
                      </w:r>
                    </w:p>
                    <w:p w:rsidR="00811761" w:rsidRDefault="00811761" w:rsidP="00FE1DDE">
                      <w:pPr>
                        <w:pStyle w:val="BodyText"/>
                        <w:spacing w:after="0" w:line="276" w:lineRule="auto"/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 xml:space="preserve">10/28 – Movie Night </w:t>
                      </w:r>
                      <w:r w:rsidR="00070D66"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>6:00 p.m.</w:t>
                      </w:r>
                    </w:p>
                    <w:p w:rsidR="00070D66" w:rsidRDefault="00070D66" w:rsidP="00FE1DDE">
                      <w:pPr>
                        <w:pStyle w:val="BodyText"/>
                        <w:spacing w:after="0" w:line="276" w:lineRule="auto"/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>10/31 – Trunk –A– Treat 1:30 p.m.</w:t>
                      </w:r>
                    </w:p>
                    <w:p w:rsidR="00070D66" w:rsidRDefault="00070D66" w:rsidP="00FE1DDE">
                      <w:pPr>
                        <w:pStyle w:val="BodyText"/>
                        <w:spacing w:after="0" w:line="276" w:lineRule="auto"/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</w:p>
                    <w:p w:rsidR="0033321C" w:rsidRDefault="0033321C" w:rsidP="00FE1DDE">
                      <w:pPr>
                        <w:pStyle w:val="BodyText"/>
                        <w:spacing w:after="0" w:line="276" w:lineRule="auto"/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F23368" w:rsidRDefault="00657EA6" w:rsidP="001E7390">
                      <w:pPr>
                        <w:pStyle w:val="BodyText"/>
                        <w:spacing w:after="0" w:line="276" w:lineRule="auto"/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1E7390"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56190A" w:rsidRDefault="00D041B2" w:rsidP="00FE1DDE">
                      <w:pPr>
                        <w:pStyle w:val="BodyText"/>
                        <w:spacing w:after="0" w:line="276" w:lineRule="auto"/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7B05AE"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224737" w:rsidRPr="0086355E" w:rsidRDefault="00224737" w:rsidP="00FE1DDE">
                      <w:pPr>
                        <w:pStyle w:val="BodyText"/>
                        <w:spacing w:after="0" w:line="276" w:lineRule="auto"/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E739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C0B789" wp14:editId="424DF0C4">
                <wp:simplePos x="0" y="0"/>
                <wp:positionH relativeFrom="page">
                  <wp:posOffset>404495</wp:posOffset>
                </wp:positionH>
                <wp:positionV relativeFrom="page">
                  <wp:posOffset>7027545</wp:posOffset>
                </wp:positionV>
                <wp:extent cx="3284220" cy="2381250"/>
                <wp:effectExtent l="0" t="0" r="11430" b="0"/>
                <wp:wrapNone/>
                <wp:docPr id="44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220" cy="238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A41F7" w:rsidRPr="00DA41F7" w:rsidRDefault="00D85EDE" w:rsidP="00D85EDE">
                            <w:pPr>
                              <w:pStyle w:val="BodyText"/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6600"/>
                                <w:sz w:val="36"/>
                                <w:szCs w:val="36"/>
                                <w:u w:val="single"/>
                              </w:rPr>
                              <w:t>October</w:t>
                            </w:r>
                            <w:r w:rsidR="00DA41F7" w:rsidRPr="00DA41F7">
                              <w:rPr>
                                <w:rFonts w:ascii="Comic Sans MS" w:hAnsi="Comic Sans MS"/>
                                <w:b/>
                                <w:color w:val="006600"/>
                                <w:sz w:val="36"/>
                                <w:szCs w:val="36"/>
                                <w:u w:val="single"/>
                              </w:rPr>
                              <w:t xml:space="preserve"> Birthdays</w:t>
                            </w:r>
                          </w:p>
                          <w:p w:rsidR="00DA41F7" w:rsidRDefault="00D85EDE" w:rsidP="00D85EDE">
                            <w:pPr>
                              <w:rPr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Cs w:val="24"/>
                              </w:rPr>
                              <w:t xml:space="preserve">       Christen Clark</w:t>
                            </w:r>
                            <w:r w:rsidR="00DA41F7">
                              <w:rPr>
                                <w:b/>
                                <w:i/>
                                <w:szCs w:val="24"/>
                              </w:rPr>
                              <w:tab/>
                            </w:r>
                            <w:r w:rsidR="00DA41F7">
                              <w:rPr>
                                <w:b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Cs w:val="24"/>
                              </w:rPr>
                              <w:t xml:space="preserve">       10/02/2004</w:t>
                            </w:r>
                          </w:p>
                          <w:p w:rsidR="00DA41F7" w:rsidRDefault="00D85EDE" w:rsidP="00DA41F7">
                            <w:pPr>
                              <w:jc w:val="center"/>
                              <w:rPr>
                                <w:b/>
                                <w:i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szCs w:val="24"/>
                              </w:rPr>
                              <w:t>Kesean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Cs w:val="24"/>
                              </w:rPr>
                              <w:t xml:space="preserve"> Howard</w:t>
                            </w:r>
                            <w:r>
                              <w:rPr>
                                <w:b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Cs w:val="24"/>
                              </w:rPr>
                              <w:tab/>
                              <w:t>10/03</w:t>
                            </w:r>
                            <w:r w:rsidR="00DA41F7">
                              <w:rPr>
                                <w:b/>
                                <w:i/>
                                <w:szCs w:val="24"/>
                              </w:rPr>
                              <w:t>/2010</w:t>
                            </w:r>
                          </w:p>
                          <w:p w:rsidR="00DA41F7" w:rsidRDefault="00D85EDE" w:rsidP="00D85EDE">
                            <w:pPr>
                              <w:rPr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Cs w:val="24"/>
                              </w:rPr>
                              <w:t xml:space="preserve">      Hayden Flynt  </w:t>
                            </w:r>
                            <w:r w:rsidR="00DA41F7">
                              <w:rPr>
                                <w:b/>
                                <w:i/>
                                <w:szCs w:val="24"/>
                              </w:rPr>
                              <w:tab/>
                            </w:r>
                            <w:r w:rsidR="00DA41F7">
                              <w:rPr>
                                <w:b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Cs w:val="24"/>
                              </w:rPr>
                              <w:t xml:space="preserve">       10/05/2011</w:t>
                            </w:r>
                          </w:p>
                          <w:p w:rsidR="00DA41F7" w:rsidRDefault="00D85EDE" w:rsidP="00D85EDE">
                            <w:pPr>
                              <w:rPr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Cs w:val="24"/>
                              </w:rPr>
                              <w:t xml:space="preserve">      Wyatt Greene  </w:t>
                            </w:r>
                            <w:r w:rsidR="00DA41F7">
                              <w:rPr>
                                <w:b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Cs w:val="24"/>
                              </w:rPr>
                              <w:t xml:space="preserve">       10</w:t>
                            </w:r>
                            <w:r w:rsidR="00DA41F7">
                              <w:rPr>
                                <w:b/>
                                <w:i/>
                                <w:szCs w:val="24"/>
                              </w:rPr>
                              <w:t>/1</w:t>
                            </w:r>
                            <w:r>
                              <w:rPr>
                                <w:b/>
                                <w:i/>
                                <w:szCs w:val="24"/>
                              </w:rPr>
                              <w:t>0/2004</w:t>
                            </w:r>
                          </w:p>
                          <w:p w:rsidR="00DA41F7" w:rsidRDefault="00D85EDE" w:rsidP="00D85EDE">
                            <w:pPr>
                              <w:rPr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Cs w:val="24"/>
                              </w:rPr>
                              <w:t xml:space="preserve">      Mathew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Cs w:val="24"/>
                              </w:rPr>
                              <w:t>Bonvillian</w:t>
                            </w:r>
                            <w:proofErr w:type="spellEnd"/>
                            <w:r w:rsidR="00DA41F7">
                              <w:rPr>
                                <w:b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Cs w:val="24"/>
                              </w:rPr>
                              <w:t xml:space="preserve">       10</w:t>
                            </w:r>
                            <w:r w:rsidR="00DA41F7">
                              <w:rPr>
                                <w:b/>
                                <w:i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b/>
                                <w:i/>
                                <w:szCs w:val="24"/>
                              </w:rPr>
                              <w:t>11</w:t>
                            </w:r>
                            <w:r w:rsidR="00DA41F7">
                              <w:rPr>
                                <w:b/>
                                <w:i/>
                                <w:szCs w:val="24"/>
                              </w:rPr>
                              <w:t>/200</w:t>
                            </w:r>
                            <w:r>
                              <w:rPr>
                                <w:b/>
                                <w:i/>
                                <w:szCs w:val="24"/>
                              </w:rPr>
                              <w:t>7</w:t>
                            </w:r>
                          </w:p>
                          <w:p w:rsidR="00D85EDE" w:rsidRDefault="00657EA6" w:rsidP="00D85EDE">
                            <w:pPr>
                              <w:rPr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Cs w:val="24"/>
                              </w:rPr>
                              <w:t xml:space="preserve">      Aubree Velazquez            10/13/2006</w:t>
                            </w:r>
                          </w:p>
                          <w:p w:rsidR="00657EA6" w:rsidRDefault="00657EA6" w:rsidP="00D85EDE">
                            <w:pPr>
                              <w:rPr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Cs w:val="24"/>
                              </w:rPr>
                              <w:t xml:space="preserve">     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Cs w:val="24"/>
                              </w:rPr>
                              <w:t>Havyn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Cs w:val="24"/>
                              </w:rPr>
                              <w:t xml:space="preserve"> Holmes                  10/18/2002</w:t>
                            </w:r>
                          </w:p>
                          <w:p w:rsidR="00657EA6" w:rsidRDefault="00657EA6" w:rsidP="00D85EDE">
                            <w:pPr>
                              <w:rPr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Cs w:val="24"/>
                              </w:rPr>
                              <w:t xml:space="preserve">     Cassie Reed                      10/19/2004</w:t>
                            </w:r>
                          </w:p>
                          <w:p w:rsidR="00657EA6" w:rsidRDefault="00657EA6" w:rsidP="00D85EDE">
                            <w:pPr>
                              <w:rPr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Cs w:val="24"/>
                              </w:rPr>
                              <w:t xml:space="preserve">     Ja-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Cs w:val="24"/>
                              </w:rPr>
                              <w:t>vier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Cs w:val="24"/>
                              </w:rPr>
                              <w:t xml:space="preserve"> Francis                 10/20/2003</w:t>
                            </w:r>
                          </w:p>
                          <w:p w:rsidR="00657EA6" w:rsidRDefault="00657EA6" w:rsidP="00D85EDE">
                            <w:pPr>
                              <w:rPr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Cs w:val="24"/>
                              </w:rPr>
                              <w:t xml:space="preserve">     Danae Williams                10/24/2007</w:t>
                            </w:r>
                          </w:p>
                          <w:p w:rsidR="00404B72" w:rsidRPr="0086355E" w:rsidRDefault="00404B72" w:rsidP="00DA41F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1033" type="#_x0000_t202" style="position:absolute;left:0;text-align:left;margin-left:31.85pt;margin-top:553.35pt;width:258.6pt;height:187.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" filled="f" stroked="f">
                <v:textbox inset="0,0,0,0">
                  <w:txbxContent>
                    <w:p w:rsidR="00DA41F7" w:rsidRPr="00DA41F7" w:rsidRDefault="00D85EDE" w:rsidP="00D85EDE">
                      <w:pPr>
                        <w:pStyle w:val="BodyText"/>
                        <w:spacing w:after="0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6600"/>
                          <w:sz w:val="36"/>
                          <w:szCs w:val="36"/>
                          <w:u w:val="single"/>
                        </w:rPr>
                        <w:t>October</w:t>
                      </w:r>
                      <w:r w:rsidR="00DA41F7" w:rsidRPr="00DA41F7">
                        <w:rPr>
                          <w:rFonts w:ascii="Comic Sans MS" w:hAnsi="Comic Sans MS"/>
                          <w:b/>
                          <w:color w:val="006600"/>
                          <w:sz w:val="36"/>
                          <w:szCs w:val="36"/>
                          <w:u w:val="single"/>
                        </w:rPr>
                        <w:t xml:space="preserve"> Birthdays</w:t>
                      </w:r>
                    </w:p>
                    <w:p w:rsidR="00DA41F7" w:rsidRDefault="00D85EDE" w:rsidP="00D85EDE">
                      <w:pPr>
                        <w:rPr>
                          <w:b/>
                          <w:i/>
                          <w:szCs w:val="24"/>
                        </w:rPr>
                      </w:pPr>
                      <w:r>
                        <w:rPr>
                          <w:b/>
                          <w:i/>
                          <w:szCs w:val="24"/>
                        </w:rPr>
                        <w:t xml:space="preserve">       Christen Clark</w:t>
                      </w:r>
                      <w:r w:rsidR="00DA41F7">
                        <w:rPr>
                          <w:b/>
                          <w:i/>
                          <w:szCs w:val="24"/>
                        </w:rPr>
                        <w:tab/>
                      </w:r>
                      <w:r w:rsidR="00DA41F7">
                        <w:rPr>
                          <w:b/>
                          <w:i/>
                          <w:szCs w:val="24"/>
                        </w:rPr>
                        <w:tab/>
                      </w:r>
                      <w:r>
                        <w:rPr>
                          <w:b/>
                          <w:i/>
                          <w:szCs w:val="24"/>
                        </w:rPr>
                        <w:t xml:space="preserve">       10/02/2004</w:t>
                      </w:r>
                    </w:p>
                    <w:p w:rsidR="00DA41F7" w:rsidRDefault="00D85EDE" w:rsidP="00DA41F7">
                      <w:pPr>
                        <w:jc w:val="center"/>
                        <w:rPr>
                          <w:b/>
                          <w:i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i/>
                          <w:szCs w:val="24"/>
                        </w:rPr>
                        <w:t>Kesean</w:t>
                      </w:r>
                      <w:proofErr w:type="spellEnd"/>
                      <w:r>
                        <w:rPr>
                          <w:b/>
                          <w:i/>
                          <w:szCs w:val="24"/>
                        </w:rPr>
                        <w:t xml:space="preserve"> Howard</w:t>
                      </w:r>
                      <w:r>
                        <w:rPr>
                          <w:b/>
                          <w:i/>
                          <w:szCs w:val="24"/>
                        </w:rPr>
                        <w:tab/>
                      </w:r>
                      <w:r>
                        <w:rPr>
                          <w:b/>
                          <w:i/>
                          <w:szCs w:val="24"/>
                        </w:rPr>
                        <w:tab/>
                        <w:t>10/03</w:t>
                      </w:r>
                      <w:r w:rsidR="00DA41F7">
                        <w:rPr>
                          <w:b/>
                          <w:i/>
                          <w:szCs w:val="24"/>
                        </w:rPr>
                        <w:t>/2010</w:t>
                      </w:r>
                    </w:p>
                    <w:p w:rsidR="00DA41F7" w:rsidRDefault="00D85EDE" w:rsidP="00D85EDE">
                      <w:pPr>
                        <w:rPr>
                          <w:b/>
                          <w:i/>
                          <w:szCs w:val="24"/>
                        </w:rPr>
                      </w:pPr>
                      <w:r>
                        <w:rPr>
                          <w:b/>
                          <w:i/>
                          <w:szCs w:val="24"/>
                        </w:rPr>
                        <w:t xml:space="preserve">      Hayden Flynt  </w:t>
                      </w:r>
                      <w:r w:rsidR="00DA41F7">
                        <w:rPr>
                          <w:b/>
                          <w:i/>
                          <w:szCs w:val="24"/>
                        </w:rPr>
                        <w:tab/>
                      </w:r>
                      <w:r w:rsidR="00DA41F7">
                        <w:rPr>
                          <w:b/>
                          <w:i/>
                          <w:szCs w:val="24"/>
                        </w:rPr>
                        <w:tab/>
                      </w:r>
                      <w:r>
                        <w:rPr>
                          <w:b/>
                          <w:i/>
                          <w:szCs w:val="24"/>
                        </w:rPr>
                        <w:t xml:space="preserve">       10/05/2011</w:t>
                      </w:r>
                    </w:p>
                    <w:p w:rsidR="00DA41F7" w:rsidRDefault="00D85EDE" w:rsidP="00D85EDE">
                      <w:pPr>
                        <w:rPr>
                          <w:b/>
                          <w:i/>
                          <w:szCs w:val="24"/>
                        </w:rPr>
                      </w:pPr>
                      <w:r>
                        <w:rPr>
                          <w:b/>
                          <w:i/>
                          <w:szCs w:val="24"/>
                        </w:rPr>
                        <w:t xml:space="preserve">      Wyatt Greene  </w:t>
                      </w:r>
                      <w:r w:rsidR="00DA41F7">
                        <w:rPr>
                          <w:b/>
                          <w:i/>
                          <w:szCs w:val="24"/>
                        </w:rPr>
                        <w:tab/>
                      </w:r>
                      <w:r>
                        <w:rPr>
                          <w:b/>
                          <w:i/>
                          <w:szCs w:val="24"/>
                        </w:rPr>
                        <w:t xml:space="preserve">       10</w:t>
                      </w:r>
                      <w:r w:rsidR="00DA41F7">
                        <w:rPr>
                          <w:b/>
                          <w:i/>
                          <w:szCs w:val="24"/>
                        </w:rPr>
                        <w:t>/1</w:t>
                      </w:r>
                      <w:r>
                        <w:rPr>
                          <w:b/>
                          <w:i/>
                          <w:szCs w:val="24"/>
                        </w:rPr>
                        <w:t>0/2004</w:t>
                      </w:r>
                    </w:p>
                    <w:p w:rsidR="00DA41F7" w:rsidRDefault="00D85EDE" w:rsidP="00D85EDE">
                      <w:pPr>
                        <w:rPr>
                          <w:b/>
                          <w:i/>
                          <w:szCs w:val="24"/>
                        </w:rPr>
                      </w:pPr>
                      <w:r>
                        <w:rPr>
                          <w:b/>
                          <w:i/>
                          <w:szCs w:val="24"/>
                        </w:rPr>
                        <w:t xml:space="preserve">      Mathew </w:t>
                      </w:r>
                      <w:proofErr w:type="spellStart"/>
                      <w:r>
                        <w:rPr>
                          <w:b/>
                          <w:i/>
                          <w:szCs w:val="24"/>
                        </w:rPr>
                        <w:t>Bonvillian</w:t>
                      </w:r>
                      <w:proofErr w:type="spellEnd"/>
                      <w:r w:rsidR="00DA41F7">
                        <w:rPr>
                          <w:b/>
                          <w:i/>
                          <w:szCs w:val="24"/>
                        </w:rPr>
                        <w:tab/>
                      </w:r>
                      <w:r>
                        <w:rPr>
                          <w:b/>
                          <w:i/>
                          <w:szCs w:val="24"/>
                        </w:rPr>
                        <w:t xml:space="preserve">       10</w:t>
                      </w:r>
                      <w:r w:rsidR="00DA41F7">
                        <w:rPr>
                          <w:b/>
                          <w:i/>
                          <w:szCs w:val="24"/>
                        </w:rPr>
                        <w:t>/</w:t>
                      </w:r>
                      <w:r>
                        <w:rPr>
                          <w:b/>
                          <w:i/>
                          <w:szCs w:val="24"/>
                        </w:rPr>
                        <w:t>11</w:t>
                      </w:r>
                      <w:r w:rsidR="00DA41F7">
                        <w:rPr>
                          <w:b/>
                          <w:i/>
                          <w:szCs w:val="24"/>
                        </w:rPr>
                        <w:t>/200</w:t>
                      </w:r>
                      <w:r>
                        <w:rPr>
                          <w:b/>
                          <w:i/>
                          <w:szCs w:val="24"/>
                        </w:rPr>
                        <w:t>7</w:t>
                      </w:r>
                    </w:p>
                    <w:p w:rsidR="00D85EDE" w:rsidRDefault="00657EA6" w:rsidP="00D85EDE">
                      <w:pPr>
                        <w:rPr>
                          <w:b/>
                          <w:i/>
                          <w:szCs w:val="24"/>
                        </w:rPr>
                      </w:pPr>
                      <w:r>
                        <w:rPr>
                          <w:b/>
                          <w:i/>
                          <w:szCs w:val="24"/>
                        </w:rPr>
                        <w:t xml:space="preserve">      Aubree Velazquez            10/13/2006</w:t>
                      </w:r>
                    </w:p>
                    <w:p w:rsidR="00657EA6" w:rsidRDefault="00657EA6" w:rsidP="00D85EDE">
                      <w:pPr>
                        <w:rPr>
                          <w:b/>
                          <w:i/>
                          <w:szCs w:val="24"/>
                        </w:rPr>
                      </w:pPr>
                      <w:r>
                        <w:rPr>
                          <w:b/>
                          <w:i/>
                          <w:szCs w:val="24"/>
                        </w:rPr>
                        <w:t xml:space="preserve">      </w:t>
                      </w:r>
                      <w:proofErr w:type="spellStart"/>
                      <w:r>
                        <w:rPr>
                          <w:b/>
                          <w:i/>
                          <w:szCs w:val="24"/>
                        </w:rPr>
                        <w:t>Havyn</w:t>
                      </w:r>
                      <w:proofErr w:type="spellEnd"/>
                      <w:r>
                        <w:rPr>
                          <w:b/>
                          <w:i/>
                          <w:szCs w:val="24"/>
                        </w:rPr>
                        <w:t xml:space="preserve"> Holmes                  10/18/2002</w:t>
                      </w:r>
                    </w:p>
                    <w:p w:rsidR="00657EA6" w:rsidRDefault="00657EA6" w:rsidP="00D85EDE">
                      <w:pPr>
                        <w:rPr>
                          <w:b/>
                          <w:i/>
                          <w:szCs w:val="24"/>
                        </w:rPr>
                      </w:pPr>
                      <w:r>
                        <w:rPr>
                          <w:b/>
                          <w:i/>
                          <w:szCs w:val="24"/>
                        </w:rPr>
                        <w:t xml:space="preserve">     Cassie Reed                      10/19/2004</w:t>
                      </w:r>
                    </w:p>
                    <w:p w:rsidR="00657EA6" w:rsidRDefault="00657EA6" w:rsidP="00D85EDE">
                      <w:pPr>
                        <w:rPr>
                          <w:b/>
                          <w:i/>
                          <w:szCs w:val="24"/>
                        </w:rPr>
                      </w:pPr>
                      <w:r>
                        <w:rPr>
                          <w:b/>
                          <w:i/>
                          <w:szCs w:val="24"/>
                        </w:rPr>
                        <w:t xml:space="preserve">     Ja-</w:t>
                      </w:r>
                      <w:proofErr w:type="spellStart"/>
                      <w:r>
                        <w:rPr>
                          <w:b/>
                          <w:i/>
                          <w:szCs w:val="24"/>
                        </w:rPr>
                        <w:t>vier</w:t>
                      </w:r>
                      <w:proofErr w:type="spellEnd"/>
                      <w:r>
                        <w:rPr>
                          <w:b/>
                          <w:i/>
                          <w:szCs w:val="24"/>
                        </w:rPr>
                        <w:t xml:space="preserve"> Francis                 10/20/2003</w:t>
                      </w:r>
                    </w:p>
                    <w:p w:rsidR="00657EA6" w:rsidRDefault="00657EA6" w:rsidP="00D85EDE">
                      <w:pPr>
                        <w:rPr>
                          <w:b/>
                          <w:i/>
                          <w:szCs w:val="24"/>
                        </w:rPr>
                      </w:pPr>
                      <w:r>
                        <w:rPr>
                          <w:b/>
                          <w:i/>
                          <w:szCs w:val="24"/>
                        </w:rPr>
                        <w:t xml:space="preserve">     Danae Williams                10/24/2007</w:t>
                      </w:r>
                    </w:p>
                    <w:p w:rsidR="00404B72" w:rsidRPr="0086355E" w:rsidRDefault="00404B72" w:rsidP="00DA41F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8411F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E4313A3" wp14:editId="1E55534C">
                <wp:simplePos x="0" y="0"/>
                <wp:positionH relativeFrom="page">
                  <wp:posOffset>408482</wp:posOffset>
                </wp:positionH>
                <wp:positionV relativeFrom="page">
                  <wp:posOffset>1607259</wp:posOffset>
                </wp:positionV>
                <wp:extent cx="6951345" cy="304800"/>
                <wp:effectExtent l="0" t="0" r="1905" b="0"/>
                <wp:wrapNone/>
                <wp:docPr id="4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134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Pr="00D72F07" w:rsidRDefault="00A96359" w:rsidP="00236FD0">
                            <w:pPr>
                              <w:pStyle w:val="Masthead"/>
                              <w:rPr>
                                <w:rFonts w:ascii="BarbedorSCTReg" w:hAnsi="BarbedorSCTReg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rbedorSCTReg" w:hAnsi="BarbedorSCTReg"/>
                                <w:color w:val="auto"/>
                                <w:sz w:val="32"/>
                                <w:szCs w:val="32"/>
                              </w:rPr>
                              <w:t>“Your word is a lamp for my feet and a light on my path</w:t>
                            </w:r>
                            <w:r w:rsidR="00D72F07" w:rsidRPr="00D72F07">
                              <w:rPr>
                                <w:rFonts w:ascii="BarbedorSCTReg" w:hAnsi="BarbedorSCTReg"/>
                                <w:color w:val="auto"/>
                                <w:sz w:val="32"/>
                                <w:szCs w:val="32"/>
                              </w:rPr>
                              <w:t xml:space="preserve">.” </w:t>
                            </w:r>
                            <w:r>
                              <w:rPr>
                                <w:rFonts w:ascii="BarbedorSCTReg" w:hAnsi="BarbedorSCTReg"/>
                                <w:color w:val="auto"/>
                                <w:sz w:val="32"/>
                                <w:szCs w:val="32"/>
                              </w:rPr>
                              <w:t>Psalm 119:105</w:t>
                            </w:r>
                            <w:r w:rsidR="00144343" w:rsidRPr="00D72F07">
                              <w:rPr>
                                <w:rFonts w:ascii="BarbedorSCTReg" w:hAnsi="BarbedorSCTReg"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left:0;text-align:left;margin-left:32.15pt;margin-top:126.55pt;width:547.35pt;height:24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" filled="f" stroked="f" strokecolor="white">
                <v:textbox inset="0,0,0,0">
                  <w:txbxContent>
                    <w:p w:rsidR="005B7866" w:rsidRPr="00D72F07" w:rsidRDefault="00A96359" w:rsidP="00236FD0">
                      <w:pPr>
                        <w:pStyle w:val="Masthead"/>
                        <w:rPr>
                          <w:rFonts w:ascii="BarbedorSCTReg" w:hAnsi="BarbedorSCTReg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ascii="BarbedorSCTReg" w:hAnsi="BarbedorSCTReg"/>
                          <w:color w:val="auto"/>
                          <w:sz w:val="32"/>
                          <w:szCs w:val="32"/>
                        </w:rPr>
                        <w:t>“Your word is a lamp for my feet and a light on my path</w:t>
                      </w:r>
                      <w:r w:rsidR="00D72F07" w:rsidRPr="00D72F07">
                        <w:rPr>
                          <w:rFonts w:ascii="BarbedorSCTReg" w:hAnsi="BarbedorSCTReg"/>
                          <w:color w:val="auto"/>
                          <w:sz w:val="32"/>
                          <w:szCs w:val="32"/>
                        </w:rPr>
                        <w:t xml:space="preserve">.” </w:t>
                      </w:r>
                      <w:r>
                        <w:rPr>
                          <w:rFonts w:ascii="BarbedorSCTReg" w:hAnsi="BarbedorSCTReg"/>
                          <w:color w:val="auto"/>
                          <w:sz w:val="32"/>
                          <w:szCs w:val="32"/>
                        </w:rPr>
                        <w:t>Psalm 119:105</w:t>
                      </w:r>
                      <w:r w:rsidR="00144343" w:rsidRPr="00D72F07">
                        <w:rPr>
                          <w:rFonts w:ascii="BarbedorSCTReg" w:hAnsi="BarbedorSCTReg"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812B5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E83C6A5" wp14:editId="2068A885">
                <wp:simplePos x="0" y="0"/>
                <wp:positionH relativeFrom="page">
                  <wp:posOffset>8839200</wp:posOffset>
                </wp:positionH>
                <wp:positionV relativeFrom="page">
                  <wp:posOffset>2226310</wp:posOffset>
                </wp:positionV>
                <wp:extent cx="1497965" cy="75311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965" cy="753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3E94" w:rsidRDefault="00EF3E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31" type="#_x0000_t202" style="position:absolute;left:0;text-align:left;margin-left:696pt;margin-top:175.3pt;width:117.95pt;height:59.3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" filled="f" stroked="f" strokeweight=".5pt">
                <v:textbox>
                  <w:txbxContent>
                    <w:p w:rsidR="00EF3E94" w:rsidRDefault="00EF3E94"/>
                  </w:txbxContent>
                </v:textbox>
                <w10:wrap anchorx="page" anchory="page"/>
              </v:shape>
            </w:pict>
          </mc:Fallback>
        </mc:AlternateContent>
      </w:r>
      <w:r w:rsidR="004812B5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A15C477" wp14:editId="601EF460">
                <wp:simplePos x="0" y="0"/>
                <wp:positionH relativeFrom="page">
                  <wp:posOffset>473710</wp:posOffset>
                </wp:positionH>
                <wp:positionV relativeFrom="page">
                  <wp:posOffset>2032000</wp:posOffset>
                </wp:positionV>
                <wp:extent cx="3183255" cy="321945"/>
                <wp:effectExtent l="0" t="0" r="17145" b="1905"/>
                <wp:wrapNone/>
                <wp:docPr id="4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25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Pr="00ED3E90" w:rsidRDefault="00917C70" w:rsidP="00BA396A">
                            <w:pPr>
                              <w:pStyle w:val="Heading1"/>
                              <w:rPr>
                                <w:color w:val="0066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D3E90">
                              <w:rPr>
                                <w:color w:val="006600"/>
                                <w:sz w:val="32"/>
                                <w:szCs w:val="32"/>
                                <w:u w:val="single"/>
                              </w:rPr>
                              <w:t>HAPPENING THIS WEEK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left:0;text-align:left;margin-left:37.3pt;margin-top:160pt;width:250.65pt;height:25.35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" filled="f" stroked="f">
                <v:textbox inset="0,0,0,0">
                  <w:txbxContent>
                    <w:p w:rsidR="005B7866" w:rsidRPr="00ED3E90" w:rsidRDefault="00917C70" w:rsidP="00BA396A">
                      <w:pPr>
                        <w:pStyle w:val="Heading1"/>
                        <w:rPr>
                          <w:color w:val="006600"/>
                          <w:sz w:val="32"/>
                          <w:szCs w:val="32"/>
                          <w:u w:val="single"/>
                        </w:rPr>
                      </w:pPr>
                      <w:r w:rsidRPr="00ED3E90">
                        <w:rPr>
                          <w:color w:val="006600"/>
                          <w:sz w:val="32"/>
                          <w:szCs w:val="32"/>
                          <w:u w:val="single"/>
                        </w:rPr>
                        <w:t>HAPPENING THIS WEEK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812B5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E91FD57" wp14:editId="61B0ACC0">
                <wp:simplePos x="0" y="0"/>
                <wp:positionH relativeFrom="page">
                  <wp:posOffset>3858472</wp:posOffset>
                </wp:positionH>
                <wp:positionV relativeFrom="page">
                  <wp:posOffset>1921510</wp:posOffset>
                </wp:positionV>
                <wp:extent cx="0" cy="7560734"/>
                <wp:effectExtent l="0" t="0" r="19050" b="2159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07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2" o:spid="_x0000_s1026" style="position:absolute;z-index:2517176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03.8pt,151.3pt" to="303.8pt,7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" strokecolor="black [3040]">
                <w10:wrap anchorx="page" anchory="page"/>
              </v:line>
            </w:pict>
          </mc:Fallback>
        </mc:AlternateContent>
      </w:r>
      <w:r w:rsidR="004812B5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1E019CA" wp14:editId="1D4A44A2">
                <wp:simplePos x="0" y="0"/>
                <wp:positionH relativeFrom="page">
                  <wp:posOffset>338667</wp:posOffset>
                </wp:positionH>
                <wp:positionV relativeFrom="page">
                  <wp:posOffset>1921933</wp:posOffset>
                </wp:positionV>
                <wp:extent cx="7086600" cy="1"/>
                <wp:effectExtent l="0" t="0" r="19050" b="19050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1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6.65pt,151.35pt" to="584.65pt,1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" strokecolor="black [3040]">
                <w10:wrap anchorx="page" anchory="page"/>
              </v:line>
            </w:pict>
          </mc:Fallback>
        </mc:AlternateContent>
      </w:r>
      <w:r w:rsidR="000B206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37C40E" wp14:editId="076938B0">
                <wp:simplePos x="0" y="0"/>
                <wp:positionH relativeFrom="page">
                  <wp:posOffset>-3285490</wp:posOffset>
                </wp:positionH>
                <wp:positionV relativeFrom="page">
                  <wp:posOffset>8432800</wp:posOffset>
                </wp:positionV>
                <wp:extent cx="3182620" cy="888365"/>
                <wp:effectExtent l="0" t="0" r="0" b="698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620" cy="888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150" w:rsidRDefault="00EF0150" w:rsidP="004F6AC2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38" type="#_x0000_t202" style="position:absolute;left:0;text-align:left;margin-left:-258.7pt;margin-top:664pt;width:250.6pt;height:69.9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" fillcolor="white [3201]" stroked="f" strokeweight=".5pt">
                <v:textbox>
                  <w:txbxContent>
                    <w:p w:rsidR="00EF0150" w:rsidRDefault="00EF0150" w:rsidP="004F6AC2">
                      <w:pPr>
                        <w:jc w:val="bot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55D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AB0651E" wp14:editId="0C241E0C">
                <wp:simplePos x="0" y="0"/>
                <wp:positionH relativeFrom="page">
                  <wp:posOffset>5477933</wp:posOffset>
                </wp:positionH>
                <wp:positionV relativeFrom="page">
                  <wp:posOffset>863600</wp:posOffset>
                </wp:positionV>
                <wp:extent cx="1626870" cy="618913"/>
                <wp:effectExtent l="0" t="0" r="11430" b="10160"/>
                <wp:wrapNone/>
                <wp:docPr id="41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870" cy="618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CC2" w:rsidRDefault="00DF3CC2" w:rsidP="004B2E97">
                            <w:pPr>
                              <w:pStyle w:val="VolumeandIssue"/>
                            </w:pPr>
                          </w:p>
                          <w:p w:rsidR="00404B72" w:rsidRDefault="00404B72" w:rsidP="004B2E97">
                            <w:pPr>
                              <w:pStyle w:val="VolumeandIssue"/>
                            </w:pPr>
                          </w:p>
                          <w:p w:rsidR="005B4F56" w:rsidRPr="00CF55DE" w:rsidRDefault="00CA4D3C" w:rsidP="00CF55DE">
                            <w:pPr>
                              <w:pStyle w:val="VolumeandIssue"/>
                              <w:jc w:val="center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October 10</w:t>
                            </w:r>
                            <w:r w:rsidR="00FD25EC">
                              <w:rPr>
                                <w:color w:val="auto"/>
                                <w:sz w:val="22"/>
                                <w:szCs w:val="22"/>
                              </w:rPr>
                              <w:t>, 2016</w:t>
                            </w:r>
                          </w:p>
                          <w:p w:rsidR="005B4F56" w:rsidRPr="00CF55DE" w:rsidRDefault="005B4F56" w:rsidP="00CF55DE">
                            <w:pPr>
                              <w:pStyle w:val="VolumeandIssue"/>
                              <w:jc w:val="center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F55DE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Volume </w:t>
                            </w:r>
                            <w:r w:rsidR="00CA4D3C">
                              <w:rPr>
                                <w:color w:val="auto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  <w:p w:rsidR="005B4F56" w:rsidRPr="001B32F2" w:rsidRDefault="005B4F56" w:rsidP="005B4F56">
                            <w:pPr>
                              <w:pStyle w:val="SchoolAddress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39" type="#_x0000_t202" style="position:absolute;left:0;text-align:left;margin-left:431.35pt;margin-top:68pt;width:128.1pt;height:48.7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" filled="f" stroked="f">
                <v:textbox inset="0,0,0,0">
                  <w:txbxContent>
                    <w:p w:rsidR="00DF3CC2" w:rsidRDefault="00DF3CC2" w:rsidP="004B2E97">
                      <w:pPr>
                        <w:pStyle w:val="VolumeandIssue"/>
                      </w:pPr>
                    </w:p>
                    <w:p w:rsidR="00404B72" w:rsidRDefault="00404B72" w:rsidP="004B2E97">
                      <w:pPr>
                        <w:pStyle w:val="VolumeandIssue"/>
                      </w:pPr>
                    </w:p>
                    <w:p w:rsidR="005B4F56" w:rsidRPr="00CF55DE" w:rsidRDefault="00CA4D3C" w:rsidP="00CF55DE">
                      <w:pPr>
                        <w:pStyle w:val="VolumeandIssue"/>
                        <w:jc w:val="center"/>
                        <w:rPr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color w:val="auto"/>
                          <w:sz w:val="22"/>
                          <w:szCs w:val="22"/>
                        </w:rPr>
                        <w:t>October 10</w:t>
                      </w:r>
                      <w:r w:rsidR="00FD25EC">
                        <w:rPr>
                          <w:color w:val="auto"/>
                          <w:sz w:val="22"/>
                          <w:szCs w:val="22"/>
                        </w:rPr>
                        <w:t>, 2016</w:t>
                      </w:r>
                    </w:p>
                    <w:p w:rsidR="005B4F56" w:rsidRPr="00CF55DE" w:rsidRDefault="005B4F56" w:rsidP="00CF55DE">
                      <w:pPr>
                        <w:pStyle w:val="VolumeandIssue"/>
                        <w:jc w:val="center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CF55DE">
                        <w:rPr>
                          <w:color w:val="auto"/>
                          <w:sz w:val="22"/>
                          <w:szCs w:val="22"/>
                        </w:rPr>
                        <w:t xml:space="preserve">Volume </w:t>
                      </w:r>
                      <w:r w:rsidR="00CA4D3C">
                        <w:rPr>
                          <w:color w:val="auto"/>
                          <w:sz w:val="22"/>
                          <w:szCs w:val="22"/>
                        </w:rPr>
                        <w:t>9</w:t>
                      </w:r>
                    </w:p>
                    <w:p w:rsidR="005B4F56" w:rsidRPr="001B32F2" w:rsidRDefault="005B4F56" w:rsidP="005B4F56">
                      <w:pPr>
                        <w:pStyle w:val="SchoolAddress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55D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0A16648" wp14:editId="2ADDD3A4">
                <wp:simplePos x="0" y="0"/>
                <wp:positionH relativeFrom="page">
                  <wp:posOffset>5621655</wp:posOffset>
                </wp:positionH>
                <wp:positionV relativeFrom="page">
                  <wp:posOffset>228600</wp:posOffset>
                </wp:positionV>
                <wp:extent cx="1311910" cy="98171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910" cy="981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5DE" w:rsidRDefault="00CF55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1DB786" wp14:editId="76165D14">
                                  <wp:extent cx="1073889" cy="850604"/>
                                  <wp:effectExtent l="0" t="0" r="0" b="6985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ge000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3889" cy="8506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35" type="#_x0000_t202" style="position:absolute;left:0;text-align:left;margin-left:442.65pt;margin-top:18pt;width:103.3pt;height:77.3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" filled="f" stroked="f" strokeweight=".5pt">
                <v:textbox>
                  <w:txbxContent>
                    <w:p w:rsidR="00CF55DE" w:rsidRDefault="00CF55DE">
                      <w:r>
                        <w:rPr>
                          <w:noProof/>
                        </w:rPr>
                        <w:drawing>
                          <wp:inline distT="0" distB="0" distL="0" distR="0" wp14:anchorId="131DB786" wp14:editId="76165D14">
                            <wp:extent cx="1073889" cy="850604"/>
                            <wp:effectExtent l="0" t="0" r="0" b="6985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ge000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3889" cy="8506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55DE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B0CFB3E" wp14:editId="5C0F49FF">
                <wp:simplePos x="0" y="0"/>
                <wp:positionH relativeFrom="page">
                  <wp:posOffset>5401310</wp:posOffset>
                </wp:positionH>
                <wp:positionV relativeFrom="page">
                  <wp:posOffset>228600</wp:posOffset>
                </wp:positionV>
                <wp:extent cx="1714500" cy="1257300"/>
                <wp:effectExtent l="0" t="0" r="19050" b="19050"/>
                <wp:wrapNone/>
                <wp:docPr id="33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2225" algn="ctr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026" style="position:absolute;margin-left:425.3pt;margin-top:18pt;width:135pt;height:99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" fillcolor="#ff9" strokecolor="#00b050" strokeweight="1.75pt">
                <v:textbox inset="0,0,0,0"/>
                <w10:wrap anchorx="page" anchory="page"/>
              </v:rect>
            </w:pict>
          </mc:Fallback>
        </mc:AlternateContent>
      </w:r>
      <w:r w:rsidR="00EF015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96989F" wp14:editId="1969F590">
                <wp:simplePos x="0" y="0"/>
                <wp:positionH relativeFrom="page">
                  <wp:posOffset>8378190</wp:posOffset>
                </wp:positionH>
                <wp:positionV relativeFrom="page">
                  <wp:posOffset>6941820</wp:posOffset>
                </wp:positionV>
                <wp:extent cx="1326515" cy="994410"/>
                <wp:effectExtent l="0" t="0" r="15240" b="13335"/>
                <wp:wrapNone/>
                <wp:docPr id="52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6515" cy="99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65F42" w:rsidRDefault="00665F42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3" o:spid="_x0000_s1041" type="#_x0000_t202" style="position:absolute;left:0;text-align:left;margin-left:659.7pt;margin-top:546.6pt;width:104.45pt;height:78.3pt;z-index:2516899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" filled="f" stroked="f">
                <v:textbox style="mso-fit-shape-to-text:t" inset="0,0,0,0">
                  <w:txbxContent>
                    <w:p w:rsidR="00665F42" w:rsidRDefault="00665F42"/>
                  </w:txbxContent>
                </v:textbox>
                <w10:wrap anchorx="page" anchory="page"/>
              </v:shape>
            </w:pict>
          </mc:Fallback>
        </mc:AlternateContent>
      </w:r>
      <w:r w:rsidR="00EF015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FE5B13" wp14:editId="08F89F81">
                <wp:simplePos x="0" y="0"/>
                <wp:positionH relativeFrom="page">
                  <wp:posOffset>7822565</wp:posOffset>
                </wp:positionH>
                <wp:positionV relativeFrom="page">
                  <wp:posOffset>6299200</wp:posOffset>
                </wp:positionV>
                <wp:extent cx="2857500" cy="558800"/>
                <wp:effectExtent l="0" t="0" r="0" b="12700"/>
                <wp:wrapNone/>
                <wp:docPr id="53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844" w:rsidRPr="00F56170" w:rsidRDefault="00174844" w:rsidP="004C787F">
                            <w:pPr>
                              <w:pStyle w:val="BodyText"/>
                              <w:rPr>
                                <w:rFonts w:ascii="Century Schoolbook" w:hAnsi="Century Schoolbook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2" o:spid="_x0000_s1042" type="#_x0000_t202" style="position:absolute;left:0;text-align:left;margin-left:615.95pt;margin-top:496pt;width:225pt;height:4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9xTsw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" filled="f" stroked="f">
                <v:textbox inset="0,0,0,0">
                  <w:txbxContent>
                    <w:p w:rsidR="00174844" w:rsidRPr="00F56170" w:rsidRDefault="00174844" w:rsidP="004C787F">
                      <w:pPr>
                        <w:pStyle w:val="BodyText"/>
                        <w:rPr>
                          <w:rFonts w:ascii="Century Schoolbook" w:hAnsi="Century Schoolbook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C5EF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0BC2CC" wp14:editId="6F3CE905">
                <wp:simplePos x="0" y="0"/>
                <wp:positionH relativeFrom="page">
                  <wp:posOffset>8458200</wp:posOffset>
                </wp:positionH>
                <wp:positionV relativeFrom="page">
                  <wp:posOffset>2209165</wp:posOffset>
                </wp:positionV>
                <wp:extent cx="1149985" cy="891540"/>
                <wp:effectExtent l="0" t="0" r="15240" b="13335"/>
                <wp:wrapNone/>
                <wp:docPr id="57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985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65F42" w:rsidRDefault="00665F42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5" o:spid="_x0000_s1043" type="#_x0000_t202" style="position:absolute;left:0;text-align:left;margin-left:666pt;margin-top:173.95pt;width:90.55pt;height:70.2pt;z-index:2516910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" filled="f" stroked="f">
                <v:textbox style="mso-fit-shape-to-text:t" inset="0,0,0,0">
                  <w:txbxContent>
                    <w:p w:rsidR="00665F42" w:rsidRDefault="00665F42"/>
                  </w:txbxContent>
                </v:textbox>
                <w10:wrap anchorx="page" anchory="page"/>
              </v:shape>
            </w:pict>
          </mc:Fallback>
        </mc:AlternateContent>
      </w:r>
      <w:r w:rsidR="005C5EF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C447A6" wp14:editId="1AFD7543">
                <wp:simplePos x="0" y="0"/>
                <wp:positionH relativeFrom="page">
                  <wp:posOffset>-761365</wp:posOffset>
                </wp:positionH>
                <wp:positionV relativeFrom="page">
                  <wp:posOffset>4690745</wp:posOffset>
                </wp:positionV>
                <wp:extent cx="1457325" cy="982980"/>
                <wp:effectExtent l="0" t="0" r="15240" b="13335"/>
                <wp:wrapNone/>
                <wp:docPr id="43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98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04B72" w:rsidRDefault="00404B72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" o:spid="_x0000_s1044" type="#_x0000_t202" style="position:absolute;left:0;text-align:left;margin-left:-59.95pt;margin-top:369.35pt;width:114.75pt;height:77.4pt;z-index:2516828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" filled="f" stroked="f">
                <v:textbox style="mso-fit-shape-to-text:t" inset="0,0,0,0">
                  <w:txbxContent>
                    <w:p w:rsidR="00404B72" w:rsidRDefault="00404B72"/>
                  </w:txbxContent>
                </v:textbox>
                <w10:wrap anchorx="page" anchory="page"/>
              </v:shape>
            </w:pict>
          </mc:Fallback>
        </mc:AlternateContent>
      </w:r>
      <w:r w:rsidR="00FA006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884989" wp14:editId="6F79B71A">
                <wp:simplePos x="0" y="0"/>
                <wp:positionH relativeFrom="page">
                  <wp:posOffset>-3496310</wp:posOffset>
                </wp:positionH>
                <wp:positionV relativeFrom="page">
                  <wp:posOffset>6629400</wp:posOffset>
                </wp:positionV>
                <wp:extent cx="2971800" cy="228600"/>
                <wp:effectExtent l="0" t="0" r="0" b="0"/>
                <wp:wrapNone/>
                <wp:docPr id="42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97DCF" w:rsidRDefault="007F360F" w:rsidP="000877A4">
                            <w:pPr>
                              <w:pStyle w:val="CaptionText"/>
                              <w:jc w:val="left"/>
                            </w:pPr>
                            <w:r>
                              <w:t>A caption describing the graphic</w:t>
                            </w:r>
                          </w:p>
                          <w:p w:rsidR="00E97DCF" w:rsidRDefault="00E97DC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045" type="#_x0000_t202" style="position:absolute;left:0;text-align:left;margin-left:-275.3pt;margin-top:522pt;width:234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" filled="f" stroked="f">
                <v:textbox inset="0,0,0,0">
                  <w:txbxContent>
                    <w:p w:rsidR="00E97DCF" w:rsidRDefault="007F360F" w:rsidP="000877A4">
                      <w:pPr>
                        <w:pStyle w:val="CaptionText"/>
                        <w:jc w:val="left"/>
                      </w:pPr>
                      <w:r>
                        <w:t>A caption describing the graphic</w:t>
                      </w:r>
                    </w:p>
                    <w:p w:rsidR="00E97DCF" w:rsidRDefault="00E97DCF"/>
                  </w:txbxContent>
                </v:textbox>
                <w10:wrap anchorx="page" anchory="page"/>
              </v:shape>
            </w:pict>
          </mc:Fallback>
        </mc:AlternateContent>
      </w:r>
      <w:r w:rsidR="00FA006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725257" wp14:editId="5BCD8AAD">
                <wp:simplePos x="0" y="0"/>
                <wp:positionH relativeFrom="page">
                  <wp:posOffset>1943100</wp:posOffset>
                </wp:positionH>
                <wp:positionV relativeFrom="page">
                  <wp:posOffset>227965</wp:posOffset>
                </wp:positionV>
                <wp:extent cx="2281555" cy="1304290"/>
                <wp:effectExtent l="0" t="0" r="4445" b="0"/>
                <wp:wrapNone/>
                <wp:docPr id="40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1555" cy="1304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577F7" w:rsidRPr="00D72F07" w:rsidRDefault="00D72F07" w:rsidP="005577F7">
                            <w:pPr>
                              <w:pStyle w:val="BackToSchool"/>
                              <w:rPr>
                                <w:color w:val="008000"/>
                              </w:rPr>
                            </w:pPr>
                            <w:r w:rsidRPr="00D72F07">
                              <w:rPr>
                                <w:color w:val="008000"/>
                              </w:rPr>
                              <w:t>T</w:t>
                            </w:r>
                            <w:r>
                              <w:rPr>
                                <w:color w:val="008000"/>
                              </w:rPr>
                              <w:t>he Crusader N</w:t>
                            </w:r>
                            <w:r w:rsidRPr="00D72F07">
                              <w:rPr>
                                <w:color w:val="008000"/>
                              </w:rPr>
                              <w:t>ews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2" o:spid="_x0000_s1046" type="#_x0000_t202" style="position:absolute;left:0;text-align:left;margin-left:153pt;margin-top:17.95pt;width:179.65pt;height:102.7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" filled="f" stroked="f">
                <v:textbox inset="0,0,0,0">
                  <w:txbxContent>
                    <w:p w:rsidR="005577F7" w:rsidRPr="00D72F07" w:rsidRDefault="00D72F07" w:rsidP="005577F7">
                      <w:pPr>
                        <w:pStyle w:val="BackToSchool"/>
                        <w:rPr>
                          <w:color w:val="008000"/>
                        </w:rPr>
                      </w:pPr>
                      <w:r w:rsidRPr="00D72F07">
                        <w:rPr>
                          <w:color w:val="008000"/>
                        </w:rPr>
                        <w:t>T</w:t>
                      </w:r>
                      <w:r>
                        <w:rPr>
                          <w:color w:val="008000"/>
                        </w:rPr>
                        <w:t>he Crusader N</w:t>
                      </w:r>
                      <w:r w:rsidRPr="00D72F07">
                        <w:rPr>
                          <w:color w:val="008000"/>
                        </w:rPr>
                        <w:t>ews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006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4DFC17" wp14:editId="05CCF81E">
                <wp:simplePos x="0" y="0"/>
                <wp:positionH relativeFrom="page">
                  <wp:posOffset>685800</wp:posOffset>
                </wp:positionH>
                <wp:positionV relativeFrom="page">
                  <wp:posOffset>227965</wp:posOffset>
                </wp:positionV>
                <wp:extent cx="4783455" cy="1600200"/>
                <wp:effectExtent l="0" t="0" r="1270" b="0"/>
                <wp:wrapNone/>
                <wp:docPr id="39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3455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02B2" w:rsidRPr="008E02B2" w:rsidRDefault="00FA0066" w:rsidP="003743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EACF9F" wp14:editId="662BEF9F">
                                  <wp:extent cx="4783455" cy="1371600"/>
                                  <wp:effectExtent l="0" t="0" r="0" b="0"/>
                                  <wp:docPr id="61" name="Picture 61" descr="banner with apples and cray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banner with apples and cray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3455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1" o:spid="_x0000_s1047" type="#_x0000_t202" style="position:absolute;left:0;text-align:left;margin-left:54pt;margin-top:17.95pt;width:376.65pt;height:126pt;z-index:251675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" filled="f" stroked="f">
                <v:textbox inset="0,0,0,0">
                  <w:txbxContent>
                    <w:p w:rsidR="008E02B2" w:rsidRPr="008E02B2" w:rsidRDefault="00FA0066" w:rsidP="003743CF">
                      <w:r>
                        <w:rPr>
                          <w:noProof/>
                        </w:rPr>
                        <w:drawing>
                          <wp:inline distT="0" distB="0" distL="0" distR="0" wp14:anchorId="57EACF9F" wp14:editId="662BEF9F">
                            <wp:extent cx="4783455" cy="1371600"/>
                            <wp:effectExtent l="0" t="0" r="0" b="0"/>
                            <wp:docPr id="61" name="Picture 61" descr="banner with apples and cray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banner with apples and cray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3455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0066"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235750D2" wp14:editId="67C44B6C">
                <wp:simplePos x="0" y="0"/>
                <wp:positionH relativeFrom="page">
                  <wp:posOffset>342900</wp:posOffset>
                </wp:positionH>
                <wp:positionV relativeFrom="page">
                  <wp:posOffset>800100</wp:posOffset>
                </wp:positionV>
                <wp:extent cx="7086600" cy="8686800"/>
                <wp:effectExtent l="19050" t="9525" r="19050" b="19050"/>
                <wp:wrapNone/>
                <wp:docPr id="34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8686800"/>
                          <a:chOff x="540" y="1260"/>
                          <a:chExt cx="11160" cy="13860"/>
                        </a:xfrm>
                      </wpg:grpSpPr>
                      <wps:wsp>
                        <wps:cNvPr id="35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540" y="1440"/>
                            <a:ext cx="11160" cy="13680"/>
                          </a:xfrm>
                          <a:prstGeom prst="rect">
                            <a:avLst/>
                          </a:prstGeom>
                          <a:noFill/>
                          <a:ln w="22225" algn="ctr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8100" y="1260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26" style="position:absolute;margin-left:27pt;margin-top:63pt;width:558pt;height:684pt;z-index:251633664;mso-position-horizontal-relative:page;mso-position-vertical-relative:page" coordorigin="540,1260" coordsize="11160,1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">
                <v:rect id="Rectangle 295" o:spid="_x0000_s1027" style="position:absolute;left:540;top:1440;width:11160;height:13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0E9MIA&#10;AADbAAAADwAAAGRycy9kb3ducmV2LnhtbESPT4vCMBTE74LfITzBm6ZWlKWaFnWR3au6gt4ezesf&#10;bF5Kk9Xut98IgsdhZn7DrLPeNOJOnastK5hNIxDEudU1lwp+TvvJBwjnkTU2lknBHznI0uFgjYm2&#10;Dz7Q/ehLESDsElRQed8mUrq8IoNualvi4BW2M+iD7EqpO3wEuGlkHEVLabDmsFBhS7uK8tvx1ygo&#10;Ltdme9ZfRbzR9Sn+5PPM6L1S41G/WYHw1Pt3+NX+1grmC3h+CT9Ap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PQT0wgAAANsAAAAPAAAAAAAAAAAAAAAAAJgCAABkcnMvZG93&#10;bnJldi54bWxQSwUGAAAAAAQABAD1AAAAhwMAAAAA&#10;" filled="f" strokecolor="#00b050" strokeweight="1.75pt">
                  <v:textbox inset="0,0,0,0"/>
                </v:rect>
                <v:rect id="Rectangle 298" o:spid="_x0000_s1028" style="position:absolute;left:8100;top:126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/0bMEA&#10;AADbAAAADwAAAGRycy9kb3ducmV2LnhtbESPQYvCMBSE74L/ITxhb5qqbNHaVFQQvNYVvT6aZ1ts&#10;XkoTtdtfv1lY2OMwM98w6bY3jXhR52rLCuazCARxYXXNpYLL13G6AuE8ssbGMin4JgfbbDxKMdH2&#10;zTm9zr4UAcIuQQWV920ipSsqMuhmtiUO3t12Bn2QXSl1h+8AN41cRFEsDdYcFips6VBR8Tg/jYK7&#10;2edshvizzQe8cnxa98PNK/Ux6XcbEJ56/x/+a5+0gmUMv1/CD5D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v9GzBAAAA2wAAAA8AAAAAAAAAAAAAAAAAmAIAAGRycy9kb3du&#10;cmV2LnhtbFBLBQYAAAAABAAEAPUAAACGAwAAAAA=&#10;" strokecolor="#00b050">
                  <v:textbox inset="0,0,0,0"/>
                </v:rect>
                <w10:wrap anchorx="page" anchory="page"/>
              </v:group>
            </w:pict>
          </mc:Fallback>
        </mc:AlternateContent>
      </w:r>
      <w:r w:rsidR="00FA0066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08E64D8" wp14:editId="21BFA0EA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32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48" type="#_x0000_t202" style="position:absolute;left:0;text-align:left;margin-left:200pt;margin-top:248pt;width:7.2pt;height:7.2pt;z-index:2516408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0066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F8D00F5" wp14:editId="6F6A8993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31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49" type="#_x0000_t202" style="position:absolute;left:0;text-align:left;margin-left:199.2pt;margin-top:519.8pt;width:7.2pt;height:7.2pt;z-index:2516418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lw6swIAALw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7866">
        <w:rPr>
          <w:noProof/>
        </w:rPr>
        <w:br w:type="page"/>
      </w:r>
    </w:p>
    <w:p w:rsidR="00A9242B" w:rsidRPr="00583CC6" w:rsidRDefault="00583CC6" w:rsidP="00583CC6">
      <w:pPr>
        <w:pStyle w:val="NormalWeb"/>
        <w:spacing w:before="0" w:beforeAutospacing="0" w:after="0" w:afterAutospacing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4D6012FF" wp14:editId="79C59EE5">
                <wp:simplePos x="0" y="0"/>
                <wp:positionH relativeFrom="page">
                  <wp:posOffset>342900</wp:posOffset>
                </wp:positionH>
                <wp:positionV relativeFrom="page">
                  <wp:posOffset>286385</wp:posOffset>
                </wp:positionV>
                <wp:extent cx="7086600" cy="9533255"/>
                <wp:effectExtent l="0" t="0" r="19050" b="10795"/>
                <wp:wrapNone/>
                <wp:docPr id="24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9533255"/>
                          <a:chOff x="540" y="723"/>
                          <a:chExt cx="11160" cy="14217"/>
                        </a:xfrm>
                      </wpg:grpSpPr>
                      <wps:wsp>
                        <wps:cNvPr id="25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540" y="1080"/>
                            <a:ext cx="11160" cy="13860"/>
                          </a:xfrm>
                          <a:prstGeom prst="rect">
                            <a:avLst/>
                          </a:prstGeom>
                          <a:noFill/>
                          <a:ln w="22225" algn="ctr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080" y="723"/>
                            <a:ext cx="10080" cy="576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7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5" o:spid="_x0000_s1026" style="position:absolute;margin-left:27pt;margin-top:22.55pt;width:558pt;height:750.65pt;z-index:251638784;mso-position-horizontal-relative:page;mso-position-vertical-relative:page" coordorigin="540,723" coordsize="11160,1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">
                <v:rect id="Rectangle 296" o:spid="_x0000_s1027" style="position:absolute;left:540;top:1080;width:11160;height:1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SSKcEA&#10;AADbAAAADwAAAGRycy9kb3ducmV2LnhtbESPS4vCQBCE74L/YWjBm04MKEt0EtRF9OoL9NZkOg/M&#10;9ITMrMZ/7yws7LGoqq+oVdabRjypc7VlBbNpBII4t7rmUsHlvJt8gXAeWWNjmRS8yUGWDgcrTLR9&#10;8ZGeJ1+KAGGXoILK+zaR0uUVGXRT2xIHr7CdQR9kV0rd4SvATSPjKFpIgzWHhQpb2laUP04/RkFx&#10;uzebq94X8VrX5/ibrzOjd0qNR/16CcJT7//Df+2DVhDP4fdL+AE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kkinBAAAA2wAAAA8AAAAAAAAAAAAAAAAAmAIAAGRycy9kb3du&#10;cmV2LnhtbFBLBQYAAAAABAAEAPUAAACGAwAAAAA=&#10;" filled="f" strokecolor="#00b050" strokeweight="1.75pt">
                  <v:textbox inset="0,0,0,0"/>
                </v:rect>
                <v:rect id="Rectangle 123" o:spid="_x0000_s1028" style="position:absolute;left:1080;top:723;width:1008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w6DMMA&#10;AADbAAAADwAAAGRycy9kb3ducmV2LnhtbESP3YrCMBCF74V9hzALe6epsopUY1l2EbwQxJ8HGJqx&#10;7baZ1CTW+vZGELw8nDnfmbPMetOIjpyvLCsYjxIQxLnVFRcKTsf1cA7CB2SNjWVScCcP2epjsMRU&#10;2xvvqTuEQkQI+xQVlCG0qZQ+L8mgH9mWOHpn6wyGKF0htcNbhJtGTpJkJg1WHBtKbOm3pLw+XE18&#10;435xHV5Oxd9uvP5up/X8vzlulfr67H8WIAL14X38Sm+0gskMnlsiA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w6DMMAAADbAAAADwAAAAAAAAAAAAAAAACYAgAAZHJzL2Rv&#10;d25yZXYueG1sUEsFBgAAAAAEAAQA9QAAAIgDAAAAAA==&#10;" filled="f" fillcolor="#7fffff" strokecolor="#00b050" strokeweight="1.75pt"/>
                <w10:wrap anchorx="page" anchory="page"/>
              </v:group>
            </w:pict>
          </mc:Fallback>
        </mc:AlternateContent>
      </w:r>
      <w:r w:rsidR="0056736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6DA45D" wp14:editId="62475049">
                <wp:simplePos x="0" y="0"/>
                <wp:positionH relativeFrom="page">
                  <wp:posOffset>8187690</wp:posOffset>
                </wp:positionH>
                <wp:positionV relativeFrom="page">
                  <wp:posOffset>3638550</wp:posOffset>
                </wp:positionV>
                <wp:extent cx="3093720" cy="247650"/>
                <wp:effectExtent l="0" t="0" r="11430" b="0"/>
                <wp:wrapNone/>
                <wp:docPr id="18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48A" w:rsidRPr="00456E19" w:rsidRDefault="00AD148A" w:rsidP="00AD148A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050" type="#_x0000_t202" style="position:absolute;margin-left:644.7pt;margin-top:286.5pt;width:243.6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uhzsgIAALQ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" filled="f" stroked="f">
                <v:textbox style="mso-fit-shape-to-text:t" inset="0,0,0,0">
                  <w:txbxContent>
                    <w:p w:rsidR="00AD148A" w:rsidRPr="00456E19" w:rsidRDefault="00AD148A" w:rsidP="00AD148A">
                      <w:pPr>
                        <w:pStyle w:val="Heading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264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4DFEBD1" wp14:editId="7D668EF5">
                <wp:simplePos x="0" y="0"/>
                <wp:positionH relativeFrom="page">
                  <wp:posOffset>-3319145</wp:posOffset>
                </wp:positionH>
                <wp:positionV relativeFrom="page">
                  <wp:posOffset>2166620</wp:posOffset>
                </wp:positionV>
                <wp:extent cx="2641600" cy="2262505"/>
                <wp:effectExtent l="0" t="0" r="6350" b="444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2262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79C" w:rsidRDefault="00C9079C" w:rsidP="000B2062">
                            <w:pPr>
                              <w:jc w:val="both"/>
                            </w:pPr>
                            <w:r>
                              <w:t xml:space="preserve">The team participated in the Lutheran Jr </w:t>
                            </w:r>
                            <w:proofErr w:type="spellStart"/>
                            <w:r>
                              <w:t>Jamberry</w:t>
                            </w:r>
                            <w:proofErr w:type="spellEnd"/>
                            <w:r>
                              <w:t xml:space="preserve"> this weekend.  CLS won 1 of the 3 games, but played very well.  Great job girls!!</w:t>
                            </w:r>
                          </w:p>
                          <w:p w:rsidR="000B2062" w:rsidRDefault="000B2062" w:rsidP="000B2062">
                            <w:pPr>
                              <w:jc w:val="both"/>
                            </w:pPr>
                          </w:p>
                          <w:p w:rsidR="00C9079C" w:rsidRDefault="00C9079C" w:rsidP="000B2062">
                            <w:pPr>
                              <w:jc w:val="both"/>
                            </w:pPr>
                            <w:r>
                              <w:t xml:space="preserve">The </w:t>
                            </w:r>
                            <w:r w:rsidR="000B2062">
                              <w:t>J</w:t>
                            </w:r>
                            <w:r>
                              <w:t>r’s next game is Thursday, Sept 17 @ St. John at 4:30</w:t>
                            </w:r>
                          </w:p>
                          <w:p w:rsidR="000B2062" w:rsidRDefault="000B2062" w:rsidP="000B2062">
                            <w:pPr>
                              <w:jc w:val="both"/>
                            </w:pPr>
                          </w:p>
                          <w:p w:rsidR="00C9079C" w:rsidRDefault="00C9079C" w:rsidP="000B2062">
                            <w:pPr>
                              <w:jc w:val="both"/>
                            </w:pPr>
                            <w:r>
                              <w:t>Both teams will play Sept 18</w:t>
                            </w:r>
                            <w:r w:rsidR="000B2062">
                              <w:t xml:space="preserve"> @CLS against St. </w:t>
                            </w:r>
                            <w:proofErr w:type="gramStart"/>
                            <w:r w:rsidR="000B2062">
                              <w:t>Paul,</w:t>
                            </w:r>
                            <w:proofErr w:type="gramEnd"/>
                            <w:r w:rsidR="000B2062">
                              <w:t xml:space="preserve"> Jr’s will start at 4:15.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51" type="#_x0000_t202" style="position:absolute;margin-left:-261.35pt;margin-top:170.6pt;width:208pt;height:178.1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" fillcolor="white [3201]" stroked="f" strokeweight=".5pt">
                <v:textbox>
                  <w:txbxContent>
                    <w:p w:rsidR="00C9079C" w:rsidRDefault="00C9079C" w:rsidP="000B2062">
                      <w:pPr>
                        <w:jc w:val="both"/>
                      </w:pPr>
                      <w:r>
                        <w:t xml:space="preserve">The team participated in the Lutheran Jr </w:t>
                      </w:r>
                      <w:proofErr w:type="spellStart"/>
                      <w:r>
                        <w:t>Jamberry</w:t>
                      </w:r>
                      <w:proofErr w:type="spellEnd"/>
                      <w:r>
                        <w:t xml:space="preserve"> this weekend.  CLS won 1 of the 3 games, but played very well.  Great job girls!!</w:t>
                      </w:r>
                    </w:p>
                    <w:p w:rsidR="000B2062" w:rsidRDefault="000B2062" w:rsidP="000B2062">
                      <w:pPr>
                        <w:jc w:val="both"/>
                      </w:pPr>
                    </w:p>
                    <w:p w:rsidR="00C9079C" w:rsidRDefault="00C9079C" w:rsidP="000B2062">
                      <w:pPr>
                        <w:jc w:val="both"/>
                      </w:pPr>
                      <w:r>
                        <w:t xml:space="preserve">The </w:t>
                      </w:r>
                      <w:r w:rsidR="000B2062">
                        <w:t>J</w:t>
                      </w:r>
                      <w:r>
                        <w:t>r’s next game is Thursday, Sept 17 @ St. John at 4:30</w:t>
                      </w:r>
                    </w:p>
                    <w:p w:rsidR="000B2062" w:rsidRDefault="000B2062" w:rsidP="000B2062">
                      <w:pPr>
                        <w:jc w:val="both"/>
                      </w:pPr>
                    </w:p>
                    <w:p w:rsidR="00C9079C" w:rsidRDefault="00C9079C" w:rsidP="000B2062">
                      <w:pPr>
                        <w:jc w:val="both"/>
                      </w:pPr>
                      <w:r>
                        <w:t>Both teams will play Sept 18</w:t>
                      </w:r>
                      <w:r w:rsidR="000B2062">
                        <w:t xml:space="preserve"> @CLS against St. </w:t>
                      </w:r>
                      <w:proofErr w:type="gramStart"/>
                      <w:r w:rsidR="000B2062">
                        <w:t>Paul,</w:t>
                      </w:r>
                      <w:proofErr w:type="gramEnd"/>
                      <w:r w:rsidR="000B2062">
                        <w:t xml:space="preserve"> Jr’s will start at 4:15.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264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2874BA2" wp14:editId="7B6D5EA3">
                <wp:simplePos x="0" y="0"/>
                <wp:positionH relativeFrom="page">
                  <wp:posOffset>-2794000</wp:posOffset>
                </wp:positionH>
                <wp:positionV relativeFrom="page">
                  <wp:posOffset>1675765</wp:posOffset>
                </wp:positionV>
                <wp:extent cx="2446655" cy="473710"/>
                <wp:effectExtent l="0" t="0" r="0" b="254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655" cy="473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FB5" w:rsidRPr="00F03FB5" w:rsidRDefault="00F03FB5" w:rsidP="00C9079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66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F03FB5">
                              <w:rPr>
                                <w:rFonts w:ascii="Comic Sans MS" w:hAnsi="Comic Sans MS"/>
                                <w:b/>
                                <w:color w:val="006600"/>
                                <w:sz w:val="36"/>
                                <w:szCs w:val="36"/>
                                <w:u w:val="single"/>
                              </w:rPr>
                              <w:t>VOLLEYBALL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52" type="#_x0000_t202" style="position:absolute;margin-left:-220pt;margin-top:131.95pt;width:192.65pt;height:37.3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" fillcolor="white [3201]" stroked="f" strokeweight=".5pt">
                <v:textbox>
                  <w:txbxContent>
                    <w:p w:rsidR="00F03FB5" w:rsidRPr="00F03FB5" w:rsidRDefault="00F03FB5" w:rsidP="00C9079C">
                      <w:pPr>
                        <w:jc w:val="center"/>
                        <w:rPr>
                          <w:rFonts w:ascii="Comic Sans MS" w:hAnsi="Comic Sans MS"/>
                          <w:b/>
                          <w:color w:val="006600"/>
                          <w:sz w:val="36"/>
                          <w:szCs w:val="36"/>
                          <w:u w:val="single"/>
                        </w:rPr>
                      </w:pPr>
                      <w:r w:rsidRPr="00F03FB5">
                        <w:rPr>
                          <w:rFonts w:ascii="Comic Sans MS" w:hAnsi="Comic Sans MS"/>
                          <w:b/>
                          <w:color w:val="006600"/>
                          <w:sz w:val="36"/>
                          <w:szCs w:val="36"/>
                          <w:u w:val="single"/>
                        </w:rPr>
                        <w:t>VOLLEYBALL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264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D49CC9" wp14:editId="508F9160">
                <wp:simplePos x="0" y="0"/>
                <wp:positionH relativeFrom="page">
                  <wp:posOffset>-1955800</wp:posOffset>
                </wp:positionH>
                <wp:positionV relativeFrom="page">
                  <wp:posOffset>863600</wp:posOffset>
                </wp:positionV>
                <wp:extent cx="1421765" cy="889000"/>
                <wp:effectExtent l="0" t="0" r="6985" b="635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765" cy="88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FB5" w:rsidRDefault="00F03F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53" type="#_x0000_t202" style="position:absolute;margin-left:-154pt;margin-top:68pt;width:111.95pt;height:70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" fillcolor="white [3201]" stroked="f" strokeweight=".5pt">
                <v:textbox>
                  <w:txbxContent>
                    <w:p w:rsidR="00F03FB5" w:rsidRDefault="00F03FB5"/>
                  </w:txbxContent>
                </v:textbox>
                <w10:wrap anchorx="page" anchory="page"/>
              </v:shape>
            </w:pict>
          </mc:Fallback>
        </mc:AlternateContent>
      </w:r>
      <w:r w:rsidR="0073264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C8FF38" wp14:editId="6FF3DE08">
                <wp:simplePos x="0" y="0"/>
                <wp:positionH relativeFrom="page">
                  <wp:posOffset>8051165</wp:posOffset>
                </wp:positionH>
                <wp:positionV relativeFrom="page">
                  <wp:posOffset>599440</wp:posOffset>
                </wp:positionV>
                <wp:extent cx="1371600" cy="93980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3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FB5" w:rsidRDefault="00F03F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54" type="#_x0000_t202" style="position:absolute;margin-left:633.95pt;margin-top:47.2pt;width:108pt;height:74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" fillcolor="white [3201]" stroked="f" strokeweight=".5pt">
                <v:textbox>
                  <w:txbxContent>
                    <w:p w:rsidR="00F03FB5" w:rsidRDefault="00F03FB5"/>
                  </w:txbxContent>
                </v:textbox>
                <w10:wrap anchorx="page" anchory="page"/>
              </v:shape>
            </w:pict>
          </mc:Fallback>
        </mc:AlternateContent>
      </w:r>
      <w:r w:rsidR="0073264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99DF2D" wp14:editId="1F13AE5F">
                <wp:simplePos x="0" y="0"/>
                <wp:positionH relativeFrom="page">
                  <wp:posOffset>8110220</wp:posOffset>
                </wp:positionH>
                <wp:positionV relativeFrom="page">
                  <wp:posOffset>1142365</wp:posOffset>
                </wp:positionV>
                <wp:extent cx="3394710" cy="397510"/>
                <wp:effectExtent l="0" t="0" r="15240" b="2540"/>
                <wp:wrapNone/>
                <wp:docPr id="17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471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5769" w:rsidRPr="00F03FB5" w:rsidRDefault="00F03FB5" w:rsidP="00C9079C">
                            <w:pPr>
                              <w:pStyle w:val="Heading2"/>
                              <w:jc w:val="center"/>
                              <w:rPr>
                                <w:color w:val="0066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F03FB5">
                              <w:rPr>
                                <w:color w:val="006600"/>
                                <w:sz w:val="36"/>
                                <w:szCs w:val="36"/>
                                <w:u w:val="single"/>
                              </w:rPr>
                              <w:t>FLAG FOOTBALL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055" type="#_x0000_t202" style="position:absolute;margin-left:638.6pt;margin-top:89.95pt;width:267.3pt;height:31.3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XwYsQIAALQ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" filled="f" stroked="f">
                <v:textbox inset="0,0,0,0">
                  <w:txbxContent>
                    <w:p w:rsidR="00605769" w:rsidRPr="00F03FB5" w:rsidRDefault="00F03FB5" w:rsidP="00C9079C">
                      <w:pPr>
                        <w:pStyle w:val="Heading2"/>
                        <w:jc w:val="center"/>
                        <w:rPr>
                          <w:color w:val="006600"/>
                          <w:sz w:val="36"/>
                          <w:szCs w:val="36"/>
                          <w:u w:val="single"/>
                        </w:rPr>
                      </w:pPr>
                      <w:r w:rsidRPr="00F03FB5">
                        <w:rPr>
                          <w:color w:val="006600"/>
                          <w:sz w:val="36"/>
                          <w:szCs w:val="36"/>
                          <w:u w:val="single"/>
                        </w:rPr>
                        <w:t>FLAG FOOTBALL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2641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153113" wp14:editId="35089971">
                <wp:simplePos x="0" y="0"/>
                <wp:positionH relativeFrom="page">
                  <wp:posOffset>7949565</wp:posOffset>
                </wp:positionH>
                <wp:positionV relativeFrom="page">
                  <wp:posOffset>1438910</wp:posOffset>
                </wp:positionV>
                <wp:extent cx="2463800" cy="1921510"/>
                <wp:effectExtent l="0" t="0" r="0" b="254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1921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2062" w:rsidRDefault="000B2062">
                            <w:r>
                              <w:t>The team had a victory for their 1</w:t>
                            </w:r>
                            <w:r w:rsidRPr="000B2062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game against Victory Christian. Awesome job boys!!</w:t>
                            </w:r>
                          </w:p>
                          <w:p w:rsidR="000B2062" w:rsidRDefault="000B2062"/>
                          <w:p w:rsidR="000B2062" w:rsidRDefault="000B2062">
                            <w:r>
                              <w:t>The next game is Wed., Sept. 16 against Kehoe France at 4:00.</w:t>
                            </w:r>
                          </w:p>
                          <w:p w:rsidR="000B2062" w:rsidRDefault="000B2062"/>
                          <w:p w:rsidR="000B2062" w:rsidRDefault="000B2062">
                            <w:r>
                              <w:t>GO CRUSADERS!!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7" o:spid="_x0000_s1056" type="#_x0000_t202" style="position:absolute;margin-left:625.95pt;margin-top:113.3pt;width:194pt;height:151.3pt;z-index: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" filled="f" stroked="f" strokeweight=".5pt">
                <v:textbox>
                  <w:txbxContent>
                    <w:p w:rsidR="000B2062" w:rsidRDefault="000B2062">
                      <w:r>
                        <w:t>The team had a victory for their 1</w:t>
                      </w:r>
                      <w:r w:rsidRPr="000B2062">
                        <w:rPr>
                          <w:vertAlign w:val="superscript"/>
                        </w:rPr>
                        <w:t>st</w:t>
                      </w:r>
                      <w:r>
                        <w:t xml:space="preserve"> game against Victory Christian. Awesome job boys!!</w:t>
                      </w:r>
                    </w:p>
                    <w:p w:rsidR="000B2062" w:rsidRDefault="000B2062"/>
                    <w:p w:rsidR="000B2062" w:rsidRDefault="000B2062">
                      <w:r>
                        <w:t>The next game is Wed., Sept. 16 against Kehoe France at 4:00.</w:t>
                      </w:r>
                    </w:p>
                    <w:p w:rsidR="000B2062" w:rsidRDefault="000B2062"/>
                    <w:p w:rsidR="000B2062" w:rsidRDefault="000B2062">
                      <w:r>
                        <w:t>GO CRUSADERS!!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264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F36157" wp14:editId="04E9FF8E">
                <wp:simplePos x="0" y="0"/>
                <wp:positionH relativeFrom="page">
                  <wp:posOffset>8483600</wp:posOffset>
                </wp:positionH>
                <wp:positionV relativeFrom="page">
                  <wp:posOffset>1430655</wp:posOffset>
                </wp:positionV>
                <wp:extent cx="1447800" cy="1311910"/>
                <wp:effectExtent l="0" t="0" r="0" b="254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311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2DFE" w:rsidRDefault="00E62D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57" type="#_x0000_t202" style="position:absolute;margin-left:668pt;margin-top:112.65pt;width:114pt;height:103.3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" fillcolor="white [3201]" stroked="f" strokeweight=".5pt">
                <v:textbox>
                  <w:txbxContent>
                    <w:p w:rsidR="00E62DFE" w:rsidRDefault="00E62DFE"/>
                  </w:txbxContent>
                </v:textbox>
                <w10:wrap anchorx="page" anchory="page"/>
              </v:shape>
            </w:pict>
          </mc:Fallback>
        </mc:AlternateContent>
      </w:r>
      <w:r w:rsidR="000B206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FD9FDD" wp14:editId="5FEA9A61">
                <wp:simplePos x="0" y="0"/>
                <wp:positionH relativeFrom="page">
                  <wp:posOffset>-2336800</wp:posOffset>
                </wp:positionH>
                <wp:positionV relativeFrom="page">
                  <wp:posOffset>4902200</wp:posOffset>
                </wp:positionV>
                <wp:extent cx="1515110" cy="1565910"/>
                <wp:effectExtent l="0" t="0" r="889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110" cy="156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2DFE" w:rsidRDefault="00E62D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58" type="#_x0000_t202" style="position:absolute;margin-left:-184pt;margin-top:386pt;width:119.3pt;height:123.3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" fillcolor="white [3201]" stroked="f" strokeweight=".5pt">
                <v:textbox>
                  <w:txbxContent>
                    <w:p w:rsidR="00E62DFE" w:rsidRDefault="00E62DFE"/>
                  </w:txbxContent>
                </v:textbox>
                <w10:wrap anchorx="page" anchory="page"/>
              </v:shape>
            </w:pict>
          </mc:Fallback>
        </mc:AlternateContent>
      </w:r>
      <w:r w:rsidR="00C9079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3164D0" wp14:editId="6FF556C7">
                <wp:simplePos x="0" y="0"/>
                <wp:positionH relativeFrom="page">
                  <wp:posOffset>7946390</wp:posOffset>
                </wp:positionH>
                <wp:positionV relativeFrom="page">
                  <wp:posOffset>3140710</wp:posOffset>
                </wp:positionV>
                <wp:extent cx="2550160" cy="2294255"/>
                <wp:effectExtent l="0" t="0" r="254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0160" cy="2294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1C7" w:rsidRDefault="000951C7" w:rsidP="000951C7">
                            <w:r>
                              <w:t xml:space="preserve">Jacob Blanchard </w:t>
                            </w:r>
                          </w:p>
                          <w:p w:rsidR="000951C7" w:rsidRDefault="000951C7" w:rsidP="000951C7">
                            <w:r>
                              <w:t xml:space="preserve">Jonathan Burnside </w:t>
                            </w:r>
                          </w:p>
                          <w:p w:rsidR="000951C7" w:rsidRDefault="000951C7" w:rsidP="000951C7">
                            <w:r>
                              <w:t xml:space="preserve">Mark Bourgeois, Jr </w:t>
                            </w:r>
                          </w:p>
                          <w:p w:rsidR="000951C7" w:rsidRDefault="000951C7" w:rsidP="000951C7">
                            <w:proofErr w:type="spellStart"/>
                            <w:r>
                              <w:t>Durlin</w:t>
                            </w:r>
                            <w:proofErr w:type="spellEnd"/>
                            <w:r>
                              <w:t xml:space="preserve"> Dixon</w:t>
                            </w:r>
                          </w:p>
                          <w:p w:rsidR="000951C7" w:rsidRDefault="000951C7" w:rsidP="000951C7">
                            <w:proofErr w:type="spellStart"/>
                            <w:r>
                              <w:t>Dashone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Dunomes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0951C7" w:rsidRDefault="000951C7" w:rsidP="000951C7">
                            <w:r>
                              <w:t xml:space="preserve">Briley </w:t>
                            </w:r>
                            <w:proofErr w:type="spellStart"/>
                            <w:r>
                              <w:t>Hohensee</w:t>
                            </w:r>
                            <w:proofErr w:type="spellEnd"/>
                          </w:p>
                          <w:p w:rsidR="000951C7" w:rsidRDefault="000951C7" w:rsidP="000951C7">
                            <w:proofErr w:type="spellStart"/>
                            <w:r>
                              <w:t>Ja’Kwan</w:t>
                            </w:r>
                            <w:proofErr w:type="spellEnd"/>
                            <w:r>
                              <w:t xml:space="preserve"> Jones </w:t>
                            </w:r>
                          </w:p>
                          <w:p w:rsidR="000951C7" w:rsidRDefault="000951C7" w:rsidP="000951C7">
                            <w:r>
                              <w:t xml:space="preserve">Corey Lambert, Jr </w:t>
                            </w:r>
                          </w:p>
                          <w:p w:rsidR="000951C7" w:rsidRDefault="000951C7" w:rsidP="000951C7">
                            <w:r>
                              <w:t>Gavin Lambert</w:t>
                            </w:r>
                            <w:r>
                              <w:tab/>
                            </w:r>
                          </w:p>
                          <w:p w:rsidR="000951C7" w:rsidRDefault="000951C7" w:rsidP="000951C7">
                            <w:r>
                              <w:t xml:space="preserve">David </w:t>
                            </w:r>
                            <w:proofErr w:type="spellStart"/>
                            <w:r>
                              <w:t>Rigney</w:t>
                            </w:r>
                            <w:proofErr w:type="spellEnd"/>
                          </w:p>
                          <w:p w:rsidR="000951C7" w:rsidRDefault="000951C7" w:rsidP="000951C7">
                            <w:r>
                              <w:t xml:space="preserve">Samuel Smith </w:t>
                            </w:r>
                          </w:p>
                          <w:p w:rsidR="000951C7" w:rsidRDefault="000951C7" w:rsidP="000951C7">
                            <w:r>
                              <w:t xml:space="preserve">Blake </w:t>
                            </w:r>
                            <w:proofErr w:type="spellStart"/>
                            <w:r>
                              <w:t>Villemarette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0951C7" w:rsidRDefault="000951C7" w:rsidP="000951C7">
                            <w:r>
                              <w:tab/>
                              <w:t xml:space="preserve"> </w:t>
                            </w:r>
                          </w:p>
                          <w:p w:rsidR="000951C7" w:rsidRDefault="000951C7" w:rsidP="000951C7"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59" type="#_x0000_t202" style="position:absolute;margin-left:625.7pt;margin-top:247.3pt;width:200.8pt;height:180.6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" fillcolor="white [3201]" stroked="f" strokeweight=".5pt">
                <v:textbox>
                  <w:txbxContent>
                    <w:p w:rsidR="000951C7" w:rsidRDefault="000951C7" w:rsidP="000951C7">
                      <w:r>
                        <w:t xml:space="preserve">Jacob Blanchard </w:t>
                      </w:r>
                    </w:p>
                    <w:p w:rsidR="000951C7" w:rsidRDefault="000951C7" w:rsidP="000951C7">
                      <w:r>
                        <w:t xml:space="preserve">Jonathan Burnside </w:t>
                      </w:r>
                    </w:p>
                    <w:p w:rsidR="000951C7" w:rsidRDefault="000951C7" w:rsidP="000951C7">
                      <w:r>
                        <w:t xml:space="preserve">Mark Bourgeois, Jr </w:t>
                      </w:r>
                    </w:p>
                    <w:p w:rsidR="000951C7" w:rsidRDefault="000951C7" w:rsidP="000951C7">
                      <w:proofErr w:type="spellStart"/>
                      <w:r>
                        <w:t>Durlin</w:t>
                      </w:r>
                      <w:proofErr w:type="spellEnd"/>
                      <w:r>
                        <w:t xml:space="preserve"> Dixon</w:t>
                      </w:r>
                    </w:p>
                    <w:p w:rsidR="000951C7" w:rsidRDefault="000951C7" w:rsidP="000951C7">
                      <w:proofErr w:type="spellStart"/>
                      <w:r>
                        <w:t>Dashone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Dunomes</w:t>
                      </w:r>
                      <w:proofErr w:type="spellEnd"/>
                      <w:r>
                        <w:t xml:space="preserve"> </w:t>
                      </w:r>
                    </w:p>
                    <w:p w:rsidR="000951C7" w:rsidRDefault="000951C7" w:rsidP="000951C7">
                      <w:r>
                        <w:t xml:space="preserve">Briley </w:t>
                      </w:r>
                      <w:proofErr w:type="spellStart"/>
                      <w:r>
                        <w:t>Hohensee</w:t>
                      </w:r>
                      <w:proofErr w:type="spellEnd"/>
                    </w:p>
                    <w:p w:rsidR="000951C7" w:rsidRDefault="000951C7" w:rsidP="000951C7">
                      <w:proofErr w:type="spellStart"/>
                      <w:r>
                        <w:t>Ja’Kwan</w:t>
                      </w:r>
                      <w:proofErr w:type="spellEnd"/>
                      <w:r>
                        <w:t xml:space="preserve"> Jones </w:t>
                      </w:r>
                    </w:p>
                    <w:p w:rsidR="000951C7" w:rsidRDefault="000951C7" w:rsidP="000951C7">
                      <w:r>
                        <w:t xml:space="preserve">Corey Lambert, Jr </w:t>
                      </w:r>
                    </w:p>
                    <w:p w:rsidR="000951C7" w:rsidRDefault="000951C7" w:rsidP="000951C7">
                      <w:r>
                        <w:t>Gavin Lambert</w:t>
                      </w:r>
                      <w:r>
                        <w:tab/>
                      </w:r>
                    </w:p>
                    <w:p w:rsidR="000951C7" w:rsidRDefault="000951C7" w:rsidP="000951C7">
                      <w:r>
                        <w:t xml:space="preserve">David </w:t>
                      </w:r>
                      <w:proofErr w:type="spellStart"/>
                      <w:r>
                        <w:t>Rigney</w:t>
                      </w:r>
                      <w:proofErr w:type="spellEnd"/>
                    </w:p>
                    <w:p w:rsidR="000951C7" w:rsidRDefault="000951C7" w:rsidP="000951C7">
                      <w:r>
                        <w:t xml:space="preserve">Samuel Smith </w:t>
                      </w:r>
                    </w:p>
                    <w:p w:rsidR="000951C7" w:rsidRDefault="000951C7" w:rsidP="000951C7">
                      <w:r>
                        <w:t xml:space="preserve">Blake </w:t>
                      </w:r>
                      <w:proofErr w:type="spellStart"/>
                      <w:r>
                        <w:t>Villemarette</w:t>
                      </w:r>
                      <w:proofErr w:type="spellEnd"/>
                      <w:r>
                        <w:t xml:space="preserve"> </w:t>
                      </w:r>
                    </w:p>
                    <w:p w:rsidR="000951C7" w:rsidRDefault="000951C7" w:rsidP="000951C7">
                      <w:r>
                        <w:tab/>
                        <w:t xml:space="preserve"> </w:t>
                      </w:r>
                    </w:p>
                    <w:p w:rsidR="000951C7" w:rsidRDefault="000951C7" w:rsidP="000951C7">
                      <w: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079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0EFA9E" wp14:editId="03B14FA7">
                <wp:simplePos x="0" y="0"/>
                <wp:positionH relativeFrom="page">
                  <wp:posOffset>-3792855</wp:posOffset>
                </wp:positionH>
                <wp:positionV relativeFrom="page">
                  <wp:posOffset>3952240</wp:posOffset>
                </wp:positionV>
                <wp:extent cx="2971800" cy="177165"/>
                <wp:effectExtent l="0" t="0" r="0" b="13335"/>
                <wp:wrapNone/>
                <wp:docPr id="15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B48" w:rsidRDefault="00EC0B48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060" type="#_x0000_t202" style="position:absolute;margin-left:-298.65pt;margin-top:311.2pt;width:234pt;height:13.9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" filled="f" stroked="f">
                <v:textbox style="mso-fit-shape-to-text:t" inset="0,0,0,0">
                  <w:txbxContent>
                    <w:p w:rsidR="00EC0B48" w:rsidRDefault="00EC0B48"/>
                  </w:txbxContent>
                </v:textbox>
                <w10:wrap anchorx="page" anchory="page"/>
              </v:shape>
            </w:pict>
          </mc:Fallback>
        </mc:AlternateContent>
      </w:r>
      <w:r w:rsidR="00C9079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4495B63" wp14:editId="4D43B4C3">
                <wp:simplePos x="0" y="0"/>
                <wp:positionH relativeFrom="page">
                  <wp:posOffset>-2967779</wp:posOffset>
                </wp:positionH>
                <wp:positionV relativeFrom="page">
                  <wp:posOffset>2098675</wp:posOffset>
                </wp:positionV>
                <wp:extent cx="2717800" cy="3310255"/>
                <wp:effectExtent l="0" t="0" r="6350" b="444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3310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1C7" w:rsidRPr="00E62DFE" w:rsidRDefault="00E62DFE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E62DFE">
                              <w:rPr>
                                <w:b/>
                                <w:u w:val="single"/>
                              </w:rPr>
                              <w:t>Sr. Team</w:t>
                            </w:r>
                          </w:p>
                          <w:p w:rsidR="00E62DFE" w:rsidRDefault="00E62DFE">
                            <w:r>
                              <w:t xml:space="preserve">Zoie </w:t>
                            </w:r>
                            <w:proofErr w:type="spellStart"/>
                            <w:r>
                              <w:t>Balser</w:t>
                            </w:r>
                            <w:proofErr w:type="spellEnd"/>
                          </w:p>
                          <w:p w:rsidR="00E62DFE" w:rsidRDefault="00E62DFE">
                            <w:r>
                              <w:t>Alaina Bergeron</w:t>
                            </w:r>
                          </w:p>
                          <w:p w:rsidR="00E62DFE" w:rsidRDefault="00E62DFE">
                            <w:r>
                              <w:t>Heidy Evans</w:t>
                            </w:r>
                          </w:p>
                          <w:p w:rsidR="00E62DFE" w:rsidRDefault="00E62DFE">
                            <w:r>
                              <w:t>Hope Hebert</w:t>
                            </w:r>
                          </w:p>
                          <w:p w:rsidR="00E62DFE" w:rsidRDefault="00E62DFE">
                            <w:proofErr w:type="spellStart"/>
                            <w:r>
                              <w:t>Havyn</w:t>
                            </w:r>
                            <w:proofErr w:type="spellEnd"/>
                            <w:r>
                              <w:t xml:space="preserve"> Holmes</w:t>
                            </w:r>
                          </w:p>
                          <w:p w:rsidR="00E62DFE" w:rsidRDefault="00E62DFE">
                            <w:r>
                              <w:t xml:space="preserve">Jasmine </w:t>
                            </w:r>
                            <w:proofErr w:type="spellStart"/>
                            <w:r>
                              <w:t>Porche</w:t>
                            </w:r>
                            <w:proofErr w:type="spellEnd"/>
                          </w:p>
                          <w:p w:rsidR="00E62DFE" w:rsidRDefault="00E62DFE">
                            <w:r>
                              <w:t>Cassie Reed</w:t>
                            </w:r>
                            <w:r w:rsidR="00C9079C">
                              <w:rPr>
                                <w:noProof/>
                              </w:rPr>
                              <w:drawing>
                                <wp:inline distT="0" distB="0" distL="0" distR="0" wp14:anchorId="78FEBA92" wp14:editId="5F485E8F">
                                  <wp:extent cx="1185333" cy="1515110"/>
                                  <wp:effectExtent l="0" t="0" r="0" b="8890"/>
                                  <wp:docPr id="84" name="Picture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b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0465" cy="15088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2DFE" w:rsidRDefault="00E62DFE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t xml:space="preserve">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E62DFE">
                              <w:rPr>
                                <w:b/>
                                <w:u w:val="single"/>
                              </w:rPr>
                              <w:t>Jr. Team</w:t>
                            </w:r>
                          </w:p>
                          <w:p w:rsidR="00E62DFE" w:rsidRDefault="00E62DFE">
                            <w:r w:rsidRPr="00E62DFE"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Christen Clark</w:t>
                            </w:r>
                          </w:p>
                          <w:p w:rsidR="00E62DFE" w:rsidRDefault="00E62DFE" w:rsidP="00E62DFE">
                            <w:pPr>
                              <w:ind w:left="1440" w:firstLine="720"/>
                            </w:pPr>
                            <w:r>
                              <w:t>Sarah Collins</w:t>
                            </w:r>
                          </w:p>
                          <w:p w:rsidR="00E62DFE" w:rsidRDefault="00E62DFE" w:rsidP="00E62DFE">
                            <w:pPr>
                              <w:ind w:left="1440" w:firstLine="720"/>
                            </w:pPr>
                            <w:r>
                              <w:t>Asia Davis</w:t>
                            </w:r>
                          </w:p>
                          <w:p w:rsidR="00E62DFE" w:rsidRDefault="00E62DFE" w:rsidP="00E62DFE">
                            <w:pPr>
                              <w:ind w:left="1440" w:firstLine="720"/>
                            </w:pPr>
                            <w:r>
                              <w:t>Hailey Demers</w:t>
                            </w:r>
                          </w:p>
                          <w:p w:rsidR="00E62DFE" w:rsidRDefault="00E62DFE" w:rsidP="00E62DFE">
                            <w:pPr>
                              <w:ind w:left="2160"/>
                            </w:pPr>
                            <w:r>
                              <w:t>Kamryn Harris</w:t>
                            </w:r>
                          </w:p>
                          <w:p w:rsidR="00E62DFE" w:rsidRDefault="00E62DFE" w:rsidP="00E62DFE">
                            <w:pPr>
                              <w:ind w:left="1440" w:firstLine="720"/>
                            </w:pPr>
                            <w:r>
                              <w:t>Cassie Reed</w:t>
                            </w:r>
                          </w:p>
                          <w:p w:rsidR="00E62DFE" w:rsidRDefault="00E62DFE" w:rsidP="00E62DFE">
                            <w:pPr>
                              <w:ind w:left="1440" w:firstLine="720"/>
                            </w:pPr>
                            <w:r>
                              <w:t xml:space="preserve">Moira </w:t>
                            </w:r>
                            <w:proofErr w:type="spellStart"/>
                            <w:r>
                              <w:t>Rigney</w:t>
                            </w:r>
                            <w:proofErr w:type="spellEnd"/>
                          </w:p>
                          <w:p w:rsidR="00E62DFE" w:rsidRDefault="00E62DFE" w:rsidP="00E62DFE">
                            <w:pPr>
                              <w:ind w:left="1440" w:firstLine="720"/>
                            </w:pPr>
                            <w:r>
                              <w:t>Semaj Smith</w:t>
                            </w:r>
                          </w:p>
                          <w:p w:rsidR="00E62DFE" w:rsidRDefault="00E62DFE" w:rsidP="00E62DFE">
                            <w:pPr>
                              <w:ind w:left="1440" w:firstLine="720"/>
                            </w:pPr>
                            <w:proofErr w:type="spellStart"/>
                            <w:r>
                              <w:t>Jhayde</w:t>
                            </w:r>
                            <w:proofErr w:type="spellEnd"/>
                            <w:r>
                              <w:t xml:space="preserve"> Thomas</w:t>
                            </w:r>
                          </w:p>
                          <w:p w:rsidR="00E62DFE" w:rsidRPr="00E62DFE" w:rsidRDefault="00E62D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61" type="#_x0000_t202" style="position:absolute;margin-left:-233.7pt;margin-top:165.25pt;width:214pt;height:260.6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" fillcolor="white [3201]" stroked="f" strokeweight=".5pt">
                <v:textbox>
                  <w:txbxContent>
                    <w:p w:rsidR="000951C7" w:rsidRPr="00E62DFE" w:rsidRDefault="00E62DFE">
                      <w:pPr>
                        <w:rPr>
                          <w:b/>
                          <w:u w:val="single"/>
                        </w:rPr>
                      </w:pPr>
                      <w:r w:rsidRPr="00E62DFE">
                        <w:rPr>
                          <w:b/>
                          <w:u w:val="single"/>
                        </w:rPr>
                        <w:t>Sr. Team</w:t>
                      </w:r>
                    </w:p>
                    <w:p w:rsidR="00E62DFE" w:rsidRDefault="00E62DFE">
                      <w:r>
                        <w:t xml:space="preserve">Zoie </w:t>
                      </w:r>
                      <w:proofErr w:type="spellStart"/>
                      <w:r>
                        <w:t>Balser</w:t>
                      </w:r>
                      <w:proofErr w:type="spellEnd"/>
                    </w:p>
                    <w:p w:rsidR="00E62DFE" w:rsidRDefault="00E62DFE">
                      <w:r>
                        <w:t>Alaina Bergeron</w:t>
                      </w:r>
                    </w:p>
                    <w:p w:rsidR="00E62DFE" w:rsidRDefault="00E62DFE">
                      <w:r>
                        <w:t>Heidy Evans</w:t>
                      </w:r>
                    </w:p>
                    <w:p w:rsidR="00E62DFE" w:rsidRDefault="00E62DFE">
                      <w:r>
                        <w:t>Hope Hebert</w:t>
                      </w:r>
                    </w:p>
                    <w:p w:rsidR="00E62DFE" w:rsidRDefault="00E62DFE">
                      <w:proofErr w:type="spellStart"/>
                      <w:r>
                        <w:t>Havyn</w:t>
                      </w:r>
                      <w:proofErr w:type="spellEnd"/>
                      <w:r>
                        <w:t xml:space="preserve"> Holmes</w:t>
                      </w:r>
                    </w:p>
                    <w:p w:rsidR="00E62DFE" w:rsidRDefault="00E62DFE">
                      <w:r>
                        <w:t xml:space="preserve">Jasmine </w:t>
                      </w:r>
                      <w:proofErr w:type="spellStart"/>
                      <w:r>
                        <w:t>Porche</w:t>
                      </w:r>
                      <w:proofErr w:type="spellEnd"/>
                    </w:p>
                    <w:p w:rsidR="00E62DFE" w:rsidRDefault="00E62DFE">
                      <w:r>
                        <w:t>Cassie Reed</w:t>
                      </w:r>
                      <w:r w:rsidR="00C9079C">
                        <w:rPr>
                          <w:noProof/>
                        </w:rPr>
                        <w:drawing>
                          <wp:inline distT="0" distB="0" distL="0" distR="0" wp14:anchorId="78FEBA92" wp14:editId="5F485E8F">
                            <wp:extent cx="1185333" cy="1515110"/>
                            <wp:effectExtent l="0" t="0" r="0" b="8890"/>
                            <wp:docPr id="84" name="Picture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b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0465" cy="15088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2DFE" w:rsidRDefault="00E62DFE">
                      <w:pPr>
                        <w:rPr>
                          <w:b/>
                          <w:u w:val="single"/>
                        </w:rPr>
                      </w:pPr>
                      <w:r>
                        <w:t xml:space="preserve"> 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E62DFE">
                        <w:rPr>
                          <w:b/>
                          <w:u w:val="single"/>
                        </w:rPr>
                        <w:t>Jr. Team</w:t>
                      </w:r>
                    </w:p>
                    <w:p w:rsidR="00E62DFE" w:rsidRDefault="00E62DFE">
                      <w:r w:rsidRPr="00E62DFE">
                        <w:tab/>
                      </w:r>
                      <w:r>
                        <w:tab/>
                      </w:r>
                      <w:r>
                        <w:tab/>
                        <w:t>Christen Clark</w:t>
                      </w:r>
                    </w:p>
                    <w:p w:rsidR="00E62DFE" w:rsidRDefault="00E62DFE" w:rsidP="00E62DFE">
                      <w:pPr>
                        <w:ind w:left="1440" w:firstLine="720"/>
                      </w:pPr>
                      <w:r>
                        <w:t>Sarah Collins</w:t>
                      </w:r>
                    </w:p>
                    <w:p w:rsidR="00E62DFE" w:rsidRDefault="00E62DFE" w:rsidP="00E62DFE">
                      <w:pPr>
                        <w:ind w:left="1440" w:firstLine="720"/>
                      </w:pPr>
                      <w:r>
                        <w:t>Asia Davis</w:t>
                      </w:r>
                    </w:p>
                    <w:p w:rsidR="00E62DFE" w:rsidRDefault="00E62DFE" w:rsidP="00E62DFE">
                      <w:pPr>
                        <w:ind w:left="1440" w:firstLine="720"/>
                      </w:pPr>
                      <w:r>
                        <w:t>Hailey Demers</w:t>
                      </w:r>
                    </w:p>
                    <w:p w:rsidR="00E62DFE" w:rsidRDefault="00E62DFE" w:rsidP="00E62DFE">
                      <w:pPr>
                        <w:ind w:left="2160"/>
                      </w:pPr>
                      <w:r>
                        <w:t>Kamryn Harris</w:t>
                      </w:r>
                    </w:p>
                    <w:p w:rsidR="00E62DFE" w:rsidRDefault="00E62DFE" w:rsidP="00E62DFE">
                      <w:pPr>
                        <w:ind w:left="1440" w:firstLine="720"/>
                      </w:pPr>
                      <w:r>
                        <w:t>Cassie Reed</w:t>
                      </w:r>
                    </w:p>
                    <w:p w:rsidR="00E62DFE" w:rsidRDefault="00E62DFE" w:rsidP="00E62DFE">
                      <w:pPr>
                        <w:ind w:left="1440" w:firstLine="720"/>
                      </w:pPr>
                      <w:r>
                        <w:t xml:space="preserve">Moira </w:t>
                      </w:r>
                      <w:proofErr w:type="spellStart"/>
                      <w:r>
                        <w:t>Rigney</w:t>
                      </w:r>
                      <w:proofErr w:type="spellEnd"/>
                    </w:p>
                    <w:p w:rsidR="00E62DFE" w:rsidRDefault="00E62DFE" w:rsidP="00E62DFE">
                      <w:pPr>
                        <w:ind w:left="1440" w:firstLine="720"/>
                      </w:pPr>
                      <w:r>
                        <w:t>Semaj Smith</w:t>
                      </w:r>
                    </w:p>
                    <w:p w:rsidR="00E62DFE" w:rsidRDefault="00E62DFE" w:rsidP="00E62DFE">
                      <w:pPr>
                        <w:ind w:left="1440" w:firstLine="720"/>
                      </w:pPr>
                      <w:proofErr w:type="spellStart"/>
                      <w:r>
                        <w:t>Jhayde</w:t>
                      </w:r>
                      <w:proofErr w:type="spellEnd"/>
                      <w:r>
                        <w:t xml:space="preserve"> Thomas</w:t>
                      </w:r>
                    </w:p>
                    <w:p w:rsidR="00E62DFE" w:rsidRPr="00E62DFE" w:rsidRDefault="00E62DFE"/>
                  </w:txbxContent>
                </v:textbox>
                <w10:wrap anchorx="page" anchory="page"/>
              </v:shape>
            </w:pict>
          </mc:Fallback>
        </mc:AlternateContent>
      </w:r>
      <w:r w:rsidR="00C9079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97A87D7" wp14:editId="2CBA0545">
                <wp:simplePos x="0" y="0"/>
                <wp:positionH relativeFrom="page">
                  <wp:posOffset>-3556000</wp:posOffset>
                </wp:positionH>
                <wp:positionV relativeFrom="page">
                  <wp:posOffset>745490</wp:posOffset>
                </wp:positionV>
                <wp:extent cx="3429000" cy="397510"/>
                <wp:effectExtent l="0" t="0" r="0" b="254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97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AC2" w:rsidRPr="004F6AC2" w:rsidRDefault="004F6AC2" w:rsidP="004F6AC2">
                            <w:pPr>
                              <w:pStyle w:val="Heading1"/>
                              <w:rPr>
                                <w:noProof/>
                                <w:color w:val="006600"/>
                                <w:u w:val="single"/>
                              </w:rPr>
                            </w:pPr>
                            <w:r w:rsidRPr="004F6AC2">
                              <w:rPr>
                                <w:noProof/>
                                <w:color w:val="006600"/>
                                <w:u w:val="single"/>
                              </w:rPr>
                              <w:t>ROOM MOTHERS MEETING</w:t>
                            </w:r>
                          </w:p>
                          <w:p w:rsidR="004F6AC2" w:rsidRDefault="004F6A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62" type="#_x0000_t202" style="position:absolute;margin-left:-280pt;margin-top:58.7pt;width:270pt;height:31.3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" fillcolor="white [3201]" stroked="f" strokeweight=".5pt">
                <v:textbox>
                  <w:txbxContent>
                    <w:p w:rsidR="004F6AC2" w:rsidRPr="004F6AC2" w:rsidRDefault="004F6AC2" w:rsidP="004F6AC2">
                      <w:pPr>
                        <w:pStyle w:val="Heading1"/>
                        <w:rPr>
                          <w:noProof/>
                          <w:color w:val="006600"/>
                          <w:u w:val="single"/>
                        </w:rPr>
                      </w:pPr>
                      <w:r w:rsidRPr="004F6AC2">
                        <w:rPr>
                          <w:noProof/>
                          <w:color w:val="006600"/>
                          <w:u w:val="single"/>
                        </w:rPr>
                        <w:t>ROOM MOTHERS MEETING</w:t>
                      </w:r>
                    </w:p>
                    <w:p w:rsidR="004F6AC2" w:rsidRDefault="004F6AC2"/>
                  </w:txbxContent>
                </v:textbox>
                <w10:wrap anchorx="page" anchory="page"/>
              </v:shape>
            </w:pict>
          </mc:Fallback>
        </mc:AlternateContent>
      </w:r>
      <w:r w:rsidR="00C9079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68EA73" wp14:editId="0EF73B6F">
                <wp:simplePos x="0" y="0"/>
                <wp:positionH relativeFrom="page">
                  <wp:posOffset>-3598545</wp:posOffset>
                </wp:positionH>
                <wp:positionV relativeFrom="page">
                  <wp:posOffset>1159510</wp:posOffset>
                </wp:positionV>
                <wp:extent cx="3429000" cy="660400"/>
                <wp:effectExtent l="0" t="0" r="0" b="635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6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AC2" w:rsidRDefault="004F6AC2" w:rsidP="004F6AC2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63" type="#_x0000_t202" style="position:absolute;margin-left:-283.35pt;margin-top:91.3pt;width:270pt;height:52pt;z-index:2516992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" fillcolor="white [3201]" stroked="f" strokeweight=".5pt">
                <v:textbox>
                  <w:txbxContent>
                    <w:p w:rsidR="004F6AC2" w:rsidRDefault="004F6AC2" w:rsidP="004F6AC2">
                      <w:pPr>
                        <w:jc w:val="bot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1C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AFDC54" wp14:editId="1EA4558A">
                <wp:simplePos x="0" y="0"/>
                <wp:positionH relativeFrom="column">
                  <wp:posOffset>6675120</wp:posOffset>
                </wp:positionH>
                <wp:positionV relativeFrom="paragraph">
                  <wp:posOffset>5692775</wp:posOffset>
                </wp:positionV>
                <wp:extent cx="4314825" cy="386080"/>
                <wp:effectExtent l="0" t="0" r="28575" b="1397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3860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F6AC2" w:rsidRPr="00767D58" w:rsidRDefault="004F6AC2" w:rsidP="000C2ED6">
                            <w:pPr>
                              <w:pStyle w:val="Heading1"/>
                              <w:rPr>
                                <w:noProof/>
                                <w:color w:val="00660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color w:val="006600"/>
                                <w:u w:val="single"/>
                              </w:rPr>
                              <w:t>FROM THE PRINCIPAL’S ESK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6" o:spid="_x0000_s1064" type="#_x0000_t202" style="position:absolute;margin-left:525.6pt;margin-top:448.25pt;width:339.75pt;height:30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" filled="f" strokeweight=".5pt">
                <v:textbox>
                  <w:txbxContent>
                    <w:p w:rsidR="004F6AC2" w:rsidRPr="00767D58" w:rsidRDefault="004F6AC2" w:rsidP="000C2ED6">
                      <w:pPr>
                        <w:pStyle w:val="Heading1"/>
                        <w:rPr>
                          <w:noProof/>
                          <w:color w:val="006600"/>
                          <w:u w:val="single"/>
                        </w:rPr>
                      </w:pPr>
                      <w:r>
                        <w:rPr>
                          <w:noProof/>
                          <w:color w:val="006600"/>
                          <w:u w:val="single"/>
                        </w:rPr>
                        <w:t>FROM THE PRINCIPAL’S ESK</w:t>
                      </w:r>
                    </w:p>
                  </w:txbxContent>
                </v:textbox>
              </v:shape>
            </w:pict>
          </mc:Fallback>
        </mc:AlternateContent>
      </w:r>
      <w:r w:rsidR="000951C7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724C80" wp14:editId="38ED9B46">
                <wp:simplePos x="0" y="0"/>
                <wp:positionH relativeFrom="page">
                  <wp:posOffset>7949988</wp:posOffset>
                </wp:positionH>
                <wp:positionV relativeFrom="page">
                  <wp:posOffset>5037243</wp:posOffset>
                </wp:positionV>
                <wp:extent cx="3266863" cy="2827867"/>
                <wp:effectExtent l="0" t="0" r="10160" b="1079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6863" cy="2827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1C7" w:rsidRDefault="000951C7" w:rsidP="000951C7">
                            <w:r>
                              <w:t>Flag Football Schedule      September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0951C7" w:rsidRDefault="000951C7" w:rsidP="000951C7">
                            <w:r>
                              <w:t>3rd- vs St Edwards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10th- vs Victory Christian </w:t>
                            </w:r>
                          </w:p>
                          <w:p w:rsidR="000951C7" w:rsidRDefault="000951C7" w:rsidP="000951C7">
                            <w:r>
                              <w:t>Sr. 4 and 6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Sr. 4:30</w:t>
                            </w:r>
                          </w:p>
                          <w:p w:rsidR="000951C7" w:rsidRDefault="000951C7" w:rsidP="000951C7">
                            <w:r>
                              <w:t>Jr. 5</w:t>
                            </w:r>
                          </w:p>
                          <w:p w:rsidR="000951C7" w:rsidRDefault="000951C7" w:rsidP="000951C7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11th- vs Mary Magdalen </w:t>
                            </w:r>
                          </w:p>
                          <w:p w:rsidR="000951C7" w:rsidRDefault="000951C7" w:rsidP="000951C7">
                            <w:r>
                              <w:t xml:space="preserve">12th- Lutheran Jr </w:t>
                            </w:r>
                            <w:proofErr w:type="spellStart"/>
                            <w:r>
                              <w:t>Jamberry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Sr</w:t>
                            </w:r>
                            <w:proofErr w:type="spellEnd"/>
                            <w:r>
                              <w:t xml:space="preserve"> 4:30</w:t>
                            </w:r>
                          </w:p>
                          <w:p w:rsidR="000951C7" w:rsidRDefault="000951C7" w:rsidP="000951C7">
                            <w:r>
                              <w:t>@ Faith 9</w:t>
                            </w:r>
                            <w:proofErr w:type="gramStart"/>
                            <w:r>
                              <w:t>AM</w:t>
                            </w:r>
                            <w:proofErr w:type="gramEnd"/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0951C7" w:rsidRDefault="000951C7" w:rsidP="000951C7">
                            <w:r>
                              <w:t>16th</w:t>
                            </w:r>
                            <w:proofErr w:type="gramStart"/>
                            <w:r>
                              <w:t>-  vs</w:t>
                            </w:r>
                            <w:proofErr w:type="gramEnd"/>
                            <w:r>
                              <w:t xml:space="preserve"> Kehoe France</w:t>
                            </w:r>
                          </w:p>
                          <w:p w:rsidR="000951C7" w:rsidRDefault="000951C7" w:rsidP="000951C7">
                            <w:r>
                              <w:t>14th- @Kehoe France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Sr</w:t>
                            </w:r>
                            <w:proofErr w:type="spellEnd"/>
                            <w:r>
                              <w:t xml:space="preserve"> 4:30</w:t>
                            </w:r>
                          </w:p>
                          <w:p w:rsidR="000951C7" w:rsidRDefault="000951C7" w:rsidP="000951C7">
                            <w:r>
                              <w:t>Jr. 4</w:t>
                            </w:r>
                          </w:p>
                          <w:p w:rsidR="000951C7" w:rsidRDefault="000951C7" w:rsidP="000951C7">
                            <w:proofErr w:type="gramStart"/>
                            <w:r>
                              <w:t xml:space="preserve">Sr. 5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22nd- @Atonement vs St Paul</w:t>
                            </w:r>
                            <w:proofErr w:type="gramEnd"/>
                          </w:p>
                          <w:p w:rsidR="000951C7" w:rsidRDefault="000951C7" w:rsidP="000951C7">
                            <w:proofErr w:type="spellStart"/>
                            <w:r>
                              <w:t>Sr</w:t>
                            </w:r>
                            <w:proofErr w:type="spellEnd"/>
                            <w:r>
                              <w:t xml:space="preserve"> 4:30</w:t>
                            </w:r>
                          </w:p>
                          <w:p w:rsidR="000951C7" w:rsidRDefault="000951C7" w:rsidP="000951C7">
                            <w:r>
                              <w:t>17th- @St John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0951C7" w:rsidRDefault="000951C7" w:rsidP="000951C7">
                            <w:r>
                              <w:t>Jr. 4:30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23rd- @ Atonement </w:t>
                            </w:r>
                          </w:p>
                          <w:p w:rsidR="000951C7" w:rsidRDefault="000951C7" w:rsidP="000951C7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Sr</w:t>
                            </w:r>
                            <w:proofErr w:type="spellEnd"/>
                            <w:r>
                              <w:t xml:space="preserve"> 4:30</w:t>
                            </w:r>
                          </w:p>
                          <w:p w:rsidR="000951C7" w:rsidRDefault="000951C7" w:rsidP="000951C7">
                            <w:r>
                              <w:t>18th- vs St Paul</w:t>
                            </w:r>
                          </w:p>
                          <w:p w:rsidR="000951C7" w:rsidRDefault="000951C7" w:rsidP="000951C7">
                            <w:r>
                              <w:t>Jr. 4:15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29th- vs Kehoe France</w:t>
                            </w:r>
                          </w:p>
                          <w:p w:rsidR="000951C7" w:rsidRDefault="000951C7" w:rsidP="000951C7">
                            <w:proofErr w:type="spellStart"/>
                            <w:r>
                              <w:t>Sr</w:t>
                            </w:r>
                            <w:proofErr w:type="spellEnd"/>
                            <w:r>
                              <w:t xml:space="preserve"> 5:00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Sr</w:t>
                            </w:r>
                            <w:proofErr w:type="spellEnd"/>
                            <w:r>
                              <w:t xml:space="preserve"> 4:30</w:t>
                            </w:r>
                          </w:p>
                          <w:p w:rsidR="000951C7" w:rsidRDefault="000951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65" type="#_x0000_t202" style="position:absolute;margin-left:626pt;margin-top:396.65pt;width:257.25pt;height:222.65pt;z-index:2517053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" fillcolor="white [3201]" strokeweight=".5pt">
                <v:textbox>
                  <w:txbxContent>
                    <w:p w:rsidR="000951C7" w:rsidRDefault="000951C7" w:rsidP="000951C7">
                      <w:r>
                        <w:t>Flag Football Schedule      September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0951C7" w:rsidRDefault="000951C7" w:rsidP="000951C7">
                      <w:r>
                        <w:t>3rd- vs St Edwards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10th- vs Victory Christian </w:t>
                      </w:r>
                    </w:p>
                    <w:p w:rsidR="000951C7" w:rsidRDefault="000951C7" w:rsidP="000951C7">
                      <w:r>
                        <w:t>Sr. 4 and 6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Sr. 4:30</w:t>
                      </w:r>
                    </w:p>
                    <w:p w:rsidR="000951C7" w:rsidRDefault="000951C7" w:rsidP="000951C7">
                      <w:r>
                        <w:t>Jr. 5</w:t>
                      </w:r>
                    </w:p>
                    <w:p w:rsidR="000951C7" w:rsidRDefault="000951C7" w:rsidP="000951C7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11th- vs Mary Magdalen </w:t>
                      </w:r>
                    </w:p>
                    <w:p w:rsidR="000951C7" w:rsidRDefault="000951C7" w:rsidP="000951C7">
                      <w:r>
                        <w:t xml:space="preserve">12th- Lutheran Jr </w:t>
                      </w:r>
                      <w:proofErr w:type="spellStart"/>
                      <w:r>
                        <w:t>Jamberry</w:t>
                      </w:r>
                      <w:proofErr w:type="spellEnd"/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Sr</w:t>
                      </w:r>
                      <w:proofErr w:type="spellEnd"/>
                      <w:r>
                        <w:t xml:space="preserve"> 4:30</w:t>
                      </w:r>
                    </w:p>
                    <w:p w:rsidR="000951C7" w:rsidRDefault="000951C7" w:rsidP="000951C7">
                      <w:r>
                        <w:t>@ Faith 9</w:t>
                      </w:r>
                      <w:proofErr w:type="gramStart"/>
                      <w:r>
                        <w:t>AM</w:t>
                      </w:r>
                      <w:proofErr w:type="gramEnd"/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0951C7" w:rsidRDefault="000951C7" w:rsidP="000951C7">
                      <w:r>
                        <w:t>16th</w:t>
                      </w:r>
                      <w:proofErr w:type="gramStart"/>
                      <w:r>
                        <w:t>-  vs</w:t>
                      </w:r>
                      <w:proofErr w:type="gramEnd"/>
                      <w:r>
                        <w:t xml:space="preserve"> Kehoe France</w:t>
                      </w:r>
                    </w:p>
                    <w:p w:rsidR="000951C7" w:rsidRDefault="000951C7" w:rsidP="000951C7">
                      <w:r>
                        <w:t>14th- @Kehoe France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Sr</w:t>
                      </w:r>
                      <w:proofErr w:type="spellEnd"/>
                      <w:r>
                        <w:t xml:space="preserve"> 4:30</w:t>
                      </w:r>
                    </w:p>
                    <w:p w:rsidR="000951C7" w:rsidRDefault="000951C7" w:rsidP="000951C7">
                      <w:r>
                        <w:t>Jr. 4</w:t>
                      </w:r>
                    </w:p>
                    <w:p w:rsidR="000951C7" w:rsidRDefault="000951C7" w:rsidP="000951C7">
                      <w:proofErr w:type="gramStart"/>
                      <w:r>
                        <w:t xml:space="preserve">Sr. 5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22nd- @Atonement vs St Paul</w:t>
                      </w:r>
                      <w:proofErr w:type="gramEnd"/>
                    </w:p>
                    <w:p w:rsidR="000951C7" w:rsidRDefault="000951C7" w:rsidP="000951C7">
                      <w:proofErr w:type="spellStart"/>
                      <w:r>
                        <w:t>Sr</w:t>
                      </w:r>
                      <w:proofErr w:type="spellEnd"/>
                      <w:r>
                        <w:t xml:space="preserve"> 4:30</w:t>
                      </w:r>
                    </w:p>
                    <w:p w:rsidR="000951C7" w:rsidRDefault="000951C7" w:rsidP="000951C7">
                      <w:r>
                        <w:t>17th- @St John</w:t>
                      </w:r>
                      <w:r>
                        <w:tab/>
                      </w:r>
                      <w:r>
                        <w:tab/>
                      </w:r>
                    </w:p>
                    <w:p w:rsidR="000951C7" w:rsidRDefault="000951C7" w:rsidP="000951C7">
                      <w:r>
                        <w:t>Jr. 4:30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23rd- @ Atonement </w:t>
                      </w:r>
                    </w:p>
                    <w:p w:rsidR="000951C7" w:rsidRDefault="000951C7" w:rsidP="000951C7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Sr</w:t>
                      </w:r>
                      <w:proofErr w:type="spellEnd"/>
                      <w:r>
                        <w:t xml:space="preserve"> 4:30</w:t>
                      </w:r>
                    </w:p>
                    <w:p w:rsidR="000951C7" w:rsidRDefault="000951C7" w:rsidP="000951C7">
                      <w:r>
                        <w:t>18th- vs St Paul</w:t>
                      </w:r>
                    </w:p>
                    <w:p w:rsidR="000951C7" w:rsidRDefault="000951C7" w:rsidP="000951C7">
                      <w:r>
                        <w:t>Jr. 4:15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29th- vs Kehoe France</w:t>
                      </w:r>
                    </w:p>
                    <w:p w:rsidR="000951C7" w:rsidRDefault="000951C7" w:rsidP="000951C7">
                      <w:proofErr w:type="spellStart"/>
                      <w:r>
                        <w:t>Sr</w:t>
                      </w:r>
                      <w:proofErr w:type="spellEnd"/>
                      <w:r>
                        <w:t xml:space="preserve"> 5:00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Sr</w:t>
                      </w:r>
                      <w:proofErr w:type="spellEnd"/>
                      <w:r>
                        <w:t xml:space="preserve"> 4:30</w:t>
                      </w:r>
                    </w:p>
                    <w:p w:rsidR="000951C7" w:rsidRDefault="000951C7"/>
                  </w:txbxContent>
                </v:textbox>
                <w10:wrap anchorx="page" anchory="page"/>
              </v:shape>
            </w:pict>
          </mc:Fallback>
        </mc:AlternateContent>
      </w:r>
      <w:r w:rsidR="004F6AC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6A9EEE" wp14:editId="2B5FC36A">
                <wp:simplePos x="0" y="0"/>
                <wp:positionH relativeFrom="page">
                  <wp:posOffset>8280400</wp:posOffset>
                </wp:positionH>
                <wp:positionV relativeFrom="page">
                  <wp:posOffset>8127365</wp:posOffset>
                </wp:positionV>
                <wp:extent cx="3429635" cy="1271905"/>
                <wp:effectExtent l="0" t="0" r="15240" b="13335"/>
                <wp:wrapNone/>
                <wp:docPr id="29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635" cy="1271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E09AC" w:rsidRDefault="00AE09AC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2" o:spid="_x0000_s1066" type="#_x0000_t202" style="position:absolute;margin-left:652pt;margin-top:639.95pt;width:270.05pt;height:100.15pt;z-index:2516889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" filled="f" stroked="f">
                <v:textbox style="mso-fit-shape-to-text:t" inset="0,0,0,0">
                  <w:txbxContent>
                    <w:p w:rsidR="00AE09AC" w:rsidRDefault="00AE09AC"/>
                  </w:txbxContent>
                </v:textbox>
                <w10:wrap anchorx="page" anchory="page"/>
              </v:shape>
            </w:pict>
          </mc:Fallback>
        </mc:AlternateContent>
      </w:r>
      <w:r w:rsidR="00FA0066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3D880C5" wp14:editId="73D0AF13">
                <wp:simplePos x="0" y="0"/>
                <wp:positionH relativeFrom="page">
                  <wp:posOffset>728345</wp:posOffset>
                </wp:positionH>
                <wp:positionV relativeFrom="page">
                  <wp:posOffset>363855</wp:posOffset>
                </wp:positionV>
                <wp:extent cx="6358255" cy="327025"/>
                <wp:effectExtent l="4445" t="1905" r="0" b="4445"/>
                <wp:wrapNone/>
                <wp:docPr id="30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8255" cy="327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Pr="00EC0B48" w:rsidRDefault="00767D58" w:rsidP="00767D58">
                            <w:pPr>
                              <w:pStyle w:val="PageTitleNumber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C0B48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The Crusader News Page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67" type="#_x0000_t202" style="position:absolute;margin-left:57.35pt;margin-top:28.65pt;width:500.65pt;height:25.7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" fillcolor="white [3212]" stroked="f">
                <v:textbox inset="0,0,0,0">
                  <w:txbxContent>
                    <w:p w:rsidR="005B7866" w:rsidRPr="00EC0B48" w:rsidRDefault="00767D58" w:rsidP="00767D58">
                      <w:pPr>
                        <w:pStyle w:val="PageTitleNumber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EC0B48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The Crusader News Page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0066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7D95DDF" wp14:editId="58F2F220">
                <wp:simplePos x="0" y="0"/>
                <wp:positionH relativeFrom="page">
                  <wp:posOffset>8047990</wp:posOffset>
                </wp:positionH>
                <wp:positionV relativeFrom="page">
                  <wp:posOffset>1506220</wp:posOffset>
                </wp:positionV>
                <wp:extent cx="2971800" cy="2301240"/>
                <wp:effectExtent l="0" t="0" r="2540" b="4445"/>
                <wp:wrapNone/>
                <wp:docPr id="2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30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2208" w:rsidRPr="00DC2208" w:rsidRDefault="00DC2208" w:rsidP="00EC0B48">
                            <w:pPr>
                              <w:pStyle w:val="Weekda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68" type="#_x0000_t202" style="position:absolute;margin-left:633.7pt;margin-top:118.6pt;width:234pt;height:181.2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" filled="f" stroked="f">
                <v:textbox inset="0,0,0,0">
                  <w:txbxContent>
                    <w:p w:rsidR="00DC2208" w:rsidRPr="00DC2208" w:rsidRDefault="00DC2208" w:rsidP="00EC0B48">
                      <w:pPr>
                        <w:pStyle w:val="Weekda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0066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B3FA5B7" wp14:editId="53C5537E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14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69" type="#_x0000_t202" style="position:absolute;margin-left:200pt;margin-top:97pt;width:7.2pt;height:7.2pt;z-index:2516428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YCSsgIAALw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BuxYCSsgIAALwFAAAO&#10;AAAAAAAAAAAAAAAAAC4CAABkcnMvZTJvRG9jLnhtbFBLAQItABQABgAIAAAAIQCrPijn3gAAAAsB&#10;AAAPAAAAAAAAAAAAAAAAAAwFAABkcnMvZG93bnJldi54bWxQSwUGAAAAAAQABADzAAAAFwYAAAAA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0066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420E5E9" wp14:editId="0D20ED05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13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70" type="#_x0000_t202" style="position:absolute;margin-left:201pt;margin-top:351pt;width:7.2pt;height:7.2pt;z-index:2516439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DOnG2OyAgAAvAUAAA4A&#10;AAAAAAAAAAAAAAAALgIAAGRycy9lMm9Eb2MueG1sUEsBAi0AFAAGAAgAAAAhAOyYhafdAAAACwEA&#10;AA8AAAAAAAAAAAAAAAAADAUAAGRycy9kb3ducmV2LnhtbFBLBQYAAAAABAAEAPMAAAAW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0066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3319655" wp14:editId="60611996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12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71" type="#_x0000_t202" style="position:absolute;margin-left:201pt;margin-top:604pt;width:7.2pt;height:7.2pt;z-index:2516449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FmZvB7ICAAC8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0066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81F801D" wp14:editId="3B828C3C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10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72" type="#_x0000_t202" style="position:absolute;margin-left:43pt;margin-top:98pt;width:7.2pt;height:7.2pt;z-index:25164595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0066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A4AC060" wp14:editId="40C2EFE7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3175" r="0" b="635"/>
                <wp:wrapNone/>
                <wp:docPr id="9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73" type="#_x0000_t202" style="position:absolute;margin-left:43.2pt;margin-top:451pt;width:7.2pt;height:7.2pt;z-index:25164697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0066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17A4045" wp14:editId="1A005842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3810" r="0" b="0"/>
                <wp:wrapNone/>
                <wp:docPr id="8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74" type="#_x0000_t202" style="position:absolute;margin-left:200pt;margin-top:82.8pt;width:7.2pt;height:7.2pt;z-index:25164800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mfVCvLECAAC7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0066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A469081" wp14:editId="20226501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2540" t="3175" r="1270" b="635"/>
                <wp:wrapNone/>
                <wp:docPr id="7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75" type="#_x0000_t202" style="position:absolute;margin-left:198.2pt;margin-top:319pt;width:7.2pt;height:7.2pt;z-index:25164902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MLhxxqxAgAAuw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0066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2899D6B" wp14:editId="54690BB4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3175" t="0" r="635" b="3810"/>
                <wp:wrapNone/>
                <wp:docPr id="6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76" type="#_x0000_t202" style="position:absolute;margin-left:199pt;margin-top:546pt;width:7.2pt;height:7.2pt;z-index:25165004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2ya9zrECAAC7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0066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CF2DF91" wp14:editId="6C779C15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5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77" type="#_x0000_t202" style="position:absolute;margin-left:43pt;margin-top:98pt;width:7.2pt;height:7.2pt;z-index:2516510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0066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3ABCCBC" wp14:editId="30DA32EC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2540" t="3810" r="1270" b="0"/>
                <wp:wrapNone/>
                <wp:docPr id="4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78" type="#_x0000_t202" style="position:absolute;margin-left:42.2pt;margin-top:436.8pt;width:7.2pt;height:7.2pt;z-index:2516520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zcQFH7ECAAC7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0066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DE04D6B" wp14:editId="6106D8DC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3175" r="0" b="635"/>
                <wp:wrapNone/>
                <wp:docPr id="3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79" type="#_x0000_t202" style="position:absolute;margin-left:200pt;margin-top:22pt;width:7.2pt;height:7.2pt;z-index:2516531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0066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EBA6BB4" wp14:editId="30C2B4EE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635" r="3810" b="3175"/>
                <wp:wrapNone/>
                <wp:docPr id="2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80" type="#_x0000_t202" style="position:absolute;margin-left:201pt;margin-top:213.8pt;width:7.2pt;height:7.2pt;z-index:2516541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ColsQ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0066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8A3CE73" wp14:editId="7F33F042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3175" t="0" r="635" b="0"/>
                <wp:wrapNone/>
                <wp:docPr id="1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81" type="#_x0000_t202" style="position:absolute;margin-left:202pt;margin-top:362pt;width:7.2pt;height:7.2pt;z-index:2516551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hs3sQ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NSCGzexAgAAuw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3E90">
        <w:t xml:space="preserve"> </w:t>
      </w:r>
    </w:p>
    <w:p w:rsidR="00583CC6" w:rsidRDefault="00A82AFB" w:rsidP="00866207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sz w:val="22"/>
          <w:szCs w:val="22"/>
        </w:rPr>
      </w:pPr>
      <w:r w:rsidRPr="00A82AFB"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1B74279" wp14:editId="0E7DD834">
                <wp:simplePos x="0" y="0"/>
                <wp:positionH relativeFrom="column">
                  <wp:posOffset>3131288</wp:posOffset>
                </wp:positionH>
                <wp:positionV relativeFrom="paragraph">
                  <wp:posOffset>85238</wp:posOffset>
                </wp:positionV>
                <wp:extent cx="3082822" cy="2254102"/>
                <wp:effectExtent l="0" t="0" r="0" b="0"/>
                <wp:wrapNone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822" cy="22541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E6E" w:rsidRDefault="00926E6E" w:rsidP="00926E6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660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6600"/>
                                <w:sz w:val="32"/>
                                <w:szCs w:val="32"/>
                                <w:u w:val="single"/>
                              </w:rPr>
                              <w:t>Attic Attack Part II</w:t>
                            </w:r>
                          </w:p>
                          <w:p w:rsidR="00926E6E" w:rsidRDefault="00926E6E" w:rsidP="00926E6E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  <w:p w:rsidR="00926E6E" w:rsidRDefault="00926E6E" w:rsidP="00926E6E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Calling all moms, dads, aunts, uncles, grandparents, family members and friends.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 This Saturday, October 15, 2016 at 9:00 a.m. we will be cleaning and organizing the attic again. If you need service hours this is a great opportunity. Lunch and refreshments will be supplied.</w:t>
                            </w:r>
                          </w:p>
                          <w:p w:rsidR="00A82AFB" w:rsidRDefault="00A82AFB"/>
                          <w:p w:rsidR="00E655EE" w:rsidRPr="00E655EE" w:rsidRDefault="00E655E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655E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410D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246.55pt;margin-top:6.7pt;width:242.75pt;height:177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" filled="f" stroked="f">
                <v:textbox>
                  <w:txbxContent>
                    <w:p w:rsidR="00926E6E" w:rsidRDefault="00926E6E" w:rsidP="00926E6E">
                      <w:pPr>
                        <w:jc w:val="center"/>
                        <w:rPr>
                          <w:rFonts w:ascii="Comic Sans MS" w:hAnsi="Comic Sans MS"/>
                          <w:b/>
                          <w:color w:val="00660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6600"/>
                          <w:sz w:val="32"/>
                          <w:szCs w:val="32"/>
                          <w:u w:val="single"/>
                        </w:rPr>
                        <w:t>Attic Attack Part II</w:t>
                      </w:r>
                    </w:p>
                    <w:p w:rsidR="00926E6E" w:rsidRDefault="00926E6E" w:rsidP="00926E6E">
                      <w:pPr>
                        <w:rPr>
                          <w:rFonts w:ascii="Arial" w:hAnsi="Arial" w:cs="Arial"/>
                          <w:szCs w:val="24"/>
                        </w:rPr>
                      </w:pPr>
                    </w:p>
                    <w:p w:rsidR="00926E6E" w:rsidRDefault="00926E6E" w:rsidP="00926E6E">
                      <w:pPr>
                        <w:rPr>
                          <w:rFonts w:ascii="Arial" w:hAnsi="Arial" w:cs="Arial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Cs w:val="24"/>
                        </w:rPr>
                        <w:t>Calling all moms, dads, aunts, uncles, grandparents, family members and friends.</w:t>
                      </w:r>
                      <w:proofErr w:type="gramEnd"/>
                      <w:r>
                        <w:rPr>
                          <w:rFonts w:ascii="Arial" w:hAnsi="Arial" w:cs="Arial"/>
                          <w:szCs w:val="24"/>
                        </w:rPr>
                        <w:t xml:space="preserve"> This Saturday, October 15, 2016 at 9:00 a.m. we will be cleaning and organizing the attic again. If you need service hours this is a great opportunity. Lunch and refreshments will be supplied.</w:t>
                      </w:r>
                    </w:p>
                    <w:p w:rsidR="00A82AFB" w:rsidRDefault="00A82AFB"/>
                    <w:p w:rsidR="00E655EE" w:rsidRPr="00E655EE" w:rsidRDefault="00E655EE">
                      <w:pPr>
                        <w:rPr>
                          <w:rFonts w:ascii="Arial" w:hAnsi="Arial" w:cs="Arial"/>
                        </w:rPr>
                      </w:pPr>
                      <w:r w:rsidRPr="00E655EE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8410D8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D606A"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0C64278" wp14:editId="30F0D20E">
                <wp:simplePos x="0" y="0"/>
                <wp:positionH relativeFrom="column">
                  <wp:posOffset>-462280</wp:posOffset>
                </wp:positionH>
                <wp:positionV relativeFrom="paragraph">
                  <wp:posOffset>-635</wp:posOffset>
                </wp:positionV>
                <wp:extent cx="3242310" cy="278765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310" cy="278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06A" w:rsidRDefault="00CB4135" w:rsidP="002D606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6600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6600"/>
                                <w:sz w:val="36"/>
                                <w:szCs w:val="36"/>
                                <w:u w:val="single"/>
                              </w:rPr>
                              <w:t xml:space="preserve">Halloween Candy Collection </w:t>
                            </w:r>
                          </w:p>
                          <w:p w:rsidR="00CB4135" w:rsidRDefault="00895AEB" w:rsidP="002D606A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 </w:t>
                            </w:r>
                            <w:r w:rsidR="007F3828">
                              <w:rPr>
                                <w:rFonts w:ascii="Arial" w:hAnsi="Arial" w:cs="Arial"/>
                                <w:szCs w:val="24"/>
                              </w:rPr>
                              <w:t xml:space="preserve">     </w:t>
                            </w:r>
                          </w:p>
                          <w:p w:rsidR="00891E84" w:rsidRDefault="00CB4135" w:rsidP="002D606A">
                            <w:pPr>
                              <w:rPr>
                                <w:rFonts w:ascii="Verdana" w:hAnsi="Verdana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   Trunk-A-Treat is fast approaching. We </w:t>
                            </w:r>
                            <w:r w:rsidR="008A081F">
                              <w:rPr>
                                <w:rFonts w:ascii="Arial" w:hAnsi="Arial" w:cs="Arial"/>
                                <w:szCs w:val="24"/>
                              </w:rPr>
                              <w:t xml:space="preserve">are collecting 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bags of candy</w:t>
                            </w:r>
                            <w:r w:rsidR="00C96444">
                              <w:rPr>
                                <w:rStyle w:val="apple-converted-space"/>
                                <w:rFonts w:ascii="Arial" w:hAnsi="Arial" w:cs="Arial"/>
                                <w:color w:val="000000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8A081F">
                              <w:rPr>
                                <w:rStyle w:val="apple-converted-space"/>
                                <w:rFonts w:ascii="Arial" w:hAnsi="Arial" w:cs="Arial"/>
                                <w:color w:val="000000"/>
                                <w:szCs w:val="24"/>
                                <w:shd w:val="clear" w:color="auto" w:fill="FFFFFF"/>
                              </w:rPr>
                              <w:t>to supply this event. Students are to turn in their candy</w:t>
                            </w:r>
                            <w:r w:rsidR="00891E84">
                              <w:rPr>
                                <w:rStyle w:val="apple-converted-space"/>
                                <w:rFonts w:ascii="Arial" w:hAnsi="Arial" w:cs="Arial"/>
                                <w:color w:val="000000"/>
                                <w:szCs w:val="24"/>
                                <w:shd w:val="clear" w:color="auto" w:fill="FFFFFF"/>
                              </w:rPr>
                              <w:t xml:space="preserve"> to their homeroom teacher.</w:t>
                            </w:r>
                            <w:r w:rsidR="00891E84" w:rsidRPr="00891E84">
                              <w:rPr>
                                <w:rFonts w:ascii="Verdana" w:hAnsi="Verdana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2D606A" w:rsidRPr="004B1B1C" w:rsidRDefault="00891E84" w:rsidP="002D606A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891E84">
                              <w:rPr>
                                <w:rFonts w:ascii="Arial" w:hAnsi="Arial" w:cs="Arial"/>
                                <w:color w:val="000000"/>
                                <w:szCs w:val="24"/>
                                <w:shd w:val="clear" w:color="auto" w:fill="FFFFFF"/>
                              </w:rPr>
                              <w:t>Candy- bring in "one big"(1LB-2LB-min $5value)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891E84">
                              <w:rPr>
                                <w:rFonts w:ascii="Arial" w:hAnsi="Arial" w:cs="Arial"/>
                                <w:color w:val="000000"/>
                                <w:szCs w:val="24"/>
                                <w:shd w:val="clear" w:color="auto" w:fill="FFFFFF"/>
                              </w:rPr>
                              <w:t>bag of candy for dress down pass OR -bring in "two big"(1LB-2LB- min $10value)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891E84">
                              <w:rPr>
                                <w:rFonts w:ascii="Arial" w:hAnsi="Arial" w:cs="Arial"/>
                                <w:color w:val="000000"/>
                                <w:szCs w:val="24"/>
                                <w:shd w:val="clear" w:color="auto" w:fill="FFFFFF"/>
                              </w:rPr>
                              <w:t>bags of candy for dress down pass and service hour(s).</w:t>
                            </w:r>
                            <w:r w:rsidRPr="00891E84">
                              <w:rPr>
                                <w:rStyle w:val="apple-converted-space"/>
                                <w:rFonts w:ascii="Arial" w:hAnsi="Arial" w:cs="Arial"/>
                                <w:color w:val="000000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891E84">
                              <w:rPr>
                                <w:rFonts w:ascii="Arial" w:hAnsi="Arial" w:cs="Arial"/>
                                <w:color w:val="000000"/>
                                <w:szCs w:val="24"/>
                              </w:rPr>
                              <w:br/>
                            </w:r>
                            <w:r w:rsidRPr="00891E84">
                              <w:rPr>
                                <w:rFonts w:ascii="Arial" w:hAnsi="Arial" w:cs="Arial"/>
                                <w:color w:val="000000"/>
                                <w:szCs w:val="24"/>
                                <w:shd w:val="clear" w:color="auto" w:fill="FFFFFF"/>
                              </w:rPr>
                              <w:t>In order to get service hour(s) please send in your receipts.</w:t>
                            </w:r>
                            <w:r w:rsidRPr="00891E84">
                              <w:rPr>
                                <w:rStyle w:val="apple-converted-space"/>
                                <w:rFonts w:ascii="Arial" w:hAnsi="Arial" w:cs="Arial"/>
                                <w:color w:val="000000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891E84">
                              <w:rPr>
                                <w:rFonts w:ascii="Arial" w:hAnsi="Arial" w:cs="Arial"/>
                                <w:color w:val="000000"/>
                                <w:szCs w:val="24"/>
                              </w:rPr>
                              <w:br/>
                            </w:r>
                            <w:r w:rsidRPr="00891E84">
                              <w:rPr>
                                <w:rFonts w:ascii="Arial" w:hAnsi="Arial" w:cs="Arial"/>
                                <w:color w:val="000000"/>
                                <w:szCs w:val="24"/>
                              </w:rPr>
                              <w:br/>
                            </w:r>
                            <w:r>
                              <w:rPr>
                                <w:rStyle w:val="apple-converted-space"/>
                                <w:rFonts w:ascii="Verdana" w:hAnsi="Verdana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 </w:t>
                            </w:r>
                            <w:r w:rsidR="007F3828">
                              <w:rPr>
                                <w:rStyle w:val="apple-converted-space"/>
                                <w:color w:val="000000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-36.4pt;margin-top:-.05pt;width:255.3pt;height:219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" stroked="f">
                <v:textbox>
                  <w:txbxContent>
                    <w:p w:rsidR="002D606A" w:rsidRDefault="00CB4135" w:rsidP="002D606A">
                      <w:pPr>
                        <w:jc w:val="center"/>
                        <w:rPr>
                          <w:rFonts w:ascii="Comic Sans MS" w:hAnsi="Comic Sans MS"/>
                          <w:b/>
                          <w:color w:val="006600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6600"/>
                          <w:sz w:val="36"/>
                          <w:szCs w:val="36"/>
                          <w:u w:val="single"/>
                        </w:rPr>
                        <w:t xml:space="preserve">Halloween Candy Collection </w:t>
                      </w:r>
                    </w:p>
                    <w:p w:rsidR="00CB4135" w:rsidRDefault="00895AEB" w:rsidP="002D606A">
                      <w:pPr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 xml:space="preserve"> </w:t>
                      </w:r>
                      <w:r w:rsidR="007F3828">
                        <w:rPr>
                          <w:rFonts w:ascii="Arial" w:hAnsi="Arial" w:cs="Arial"/>
                          <w:szCs w:val="24"/>
                        </w:rPr>
                        <w:t xml:space="preserve">     </w:t>
                      </w:r>
                    </w:p>
                    <w:p w:rsidR="00891E84" w:rsidRDefault="00CB4135" w:rsidP="002D606A">
                      <w:pPr>
                        <w:rPr>
                          <w:rFonts w:ascii="Verdana" w:hAnsi="Verdana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 xml:space="preserve">   Trunk-A-Treat is fast approaching. We </w:t>
                      </w:r>
                      <w:r w:rsidR="008A081F">
                        <w:rPr>
                          <w:rFonts w:ascii="Arial" w:hAnsi="Arial" w:cs="Arial"/>
                          <w:szCs w:val="24"/>
                        </w:rPr>
                        <w:t xml:space="preserve">are collecting 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>bags of candy</w:t>
                      </w:r>
                      <w:r w:rsidR="00C96444">
                        <w:rPr>
                          <w:rStyle w:val="apple-converted-space"/>
                          <w:rFonts w:ascii="Arial" w:hAnsi="Arial" w:cs="Arial"/>
                          <w:color w:val="000000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8A081F">
                        <w:rPr>
                          <w:rStyle w:val="apple-converted-space"/>
                          <w:rFonts w:ascii="Arial" w:hAnsi="Arial" w:cs="Arial"/>
                          <w:color w:val="000000"/>
                          <w:szCs w:val="24"/>
                          <w:shd w:val="clear" w:color="auto" w:fill="FFFFFF"/>
                        </w:rPr>
                        <w:t>to supply this event. Students are to turn in their candy</w:t>
                      </w:r>
                      <w:r w:rsidR="00891E84">
                        <w:rPr>
                          <w:rStyle w:val="apple-converted-space"/>
                          <w:rFonts w:ascii="Arial" w:hAnsi="Arial" w:cs="Arial"/>
                          <w:color w:val="000000"/>
                          <w:szCs w:val="24"/>
                          <w:shd w:val="clear" w:color="auto" w:fill="FFFFFF"/>
                        </w:rPr>
                        <w:t xml:space="preserve"> to their homeroom teacher.</w:t>
                      </w:r>
                      <w:r w:rsidR="00891E84" w:rsidRPr="00891E84">
                        <w:rPr>
                          <w:rFonts w:ascii="Verdana" w:hAnsi="Verdana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</w:p>
                    <w:p w:rsidR="002D606A" w:rsidRPr="004B1B1C" w:rsidRDefault="00891E84" w:rsidP="002D606A">
                      <w:pPr>
                        <w:rPr>
                          <w:rFonts w:ascii="Arial" w:hAnsi="Arial" w:cs="Arial"/>
                          <w:szCs w:val="24"/>
                        </w:rPr>
                      </w:pPr>
                      <w:r w:rsidRPr="00891E84">
                        <w:rPr>
                          <w:rFonts w:ascii="Arial" w:hAnsi="Arial" w:cs="Arial"/>
                          <w:color w:val="000000"/>
                          <w:szCs w:val="24"/>
                          <w:shd w:val="clear" w:color="auto" w:fill="FFFFFF"/>
                        </w:rPr>
                        <w:t>Candy- bring in "one big"(1LB-2LB-min $5value)</w:t>
                      </w:r>
                      <w:r>
                        <w:rPr>
                          <w:rFonts w:ascii="Arial" w:hAnsi="Arial" w:cs="Arial"/>
                          <w:color w:val="000000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891E84">
                        <w:rPr>
                          <w:rFonts w:ascii="Arial" w:hAnsi="Arial" w:cs="Arial"/>
                          <w:color w:val="000000"/>
                          <w:szCs w:val="24"/>
                          <w:shd w:val="clear" w:color="auto" w:fill="FFFFFF"/>
                        </w:rPr>
                        <w:t>bag of candy for dress down pass OR -bring in "two big"(1LB-2LB- min $10value)</w:t>
                      </w:r>
                      <w:r>
                        <w:rPr>
                          <w:rFonts w:ascii="Arial" w:hAnsi="Arial" w:cs="Arial"/>
                          <w:color w:val="000000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891E84">
                        <w:rPr>
                          <w:rFonts w:ascii="Arial" w:hAnsi="Arial" w:cs="Arial"/>
                          <w:color w:val="000000"/>
                          <w:szCs w:val="24"/>
                          <w:shd w:val="clear" w:color="auto" w:fill="FFFFFF"/>
                        </w:rPr>
                        <w:t>bags of candy for dress down pass and service hour(s).</w:t>
                      </w:r>
                      <w:r w:rsidRPr="00891E84">
                        <w:rPr>
                          <w:rStyle w:val="apple-converted-space"/>
                          <w:rFonts w:ascii="Arial" w:hAnsi="Arial" w:cs="Arial"/>
                          <w:color w:val="000000"/>
                          <w:szCs w:val="24"/>
                          <w:shd w:val="clear" w:color="auto" w:fill="FFFFFF"/>
                        </w:rPr>
                        <w:t> </w:t>
                      </w:r>
                      <w:r w:rsidRPr="00891E84">
                        <w:rPr>
                          <w:rFonts w:ascii="Arial" w:hAnsi="Arial" w:cs="Arial"/>
                          <w:color w:val="000000"/>
                          <w:szCs w:val="24"/>
                        </w:rPr>
                        <w:br/>
                      </w:r>
                      <w:r w:rsidRPr="00891E84">
                        <w:rPr>
                          <w:rFonts w:ascii="Arial" w:hAnsi="Arial" w:cs="Arial"/>
                          <w:color w:val="000000"/>
                          <w:szCs w:val="24"/>
                          <w:shd w:val="clear" w:color="auto" w:fill="FFFFFF"/>
                        </w:rPr>
                        <w:t>In order to get service hour(s) please send in your receipts.</w:t>
                      </w:r>
                      <w:r w:rsidRPr="00891E84">
                        <w:rPr>
                          <w:rStyle w:val="apple-converted-space"/>
                          <w:rFonts w:ascii="Arial" w:hAnsi="Arial" w:cs="Arial"/>
                          <w:color w:val="000000"/>
                          <w:szCs w:val="24"/>
                          <w:shd w:val="clear" w:color="auto" w:fill="FFFFFF"/>
                        </w:rPr>
                        <w:t> </w:t>
                      </w:r>
                      <w:r w:rsidRPr="00891E84">
                        <w:rPr>
                          <w:rFonts w:ascii="Arial" w:hAnsi="Arial" w:cs="Arial"/>
                          <w:color w:val="000000"/>
                          <w:szCs w:val="24"/>
                        </w:rPr>
                        <w:br/>
                      </w:r>
                      <w:r w:rsidRPr="00891E84">
                        <w:rPr>
                          <w:rFonts w:ascii="Arial" w:hAnsi="Arial" w:cs="Arial"/>
                          <w:color w:val="000000"/>
                          <w:szCs w:val="24"/>
                        </w:rPr>
                        <w:br/>
                      </w:r>
                      <w:r>
                        <w:rPr>
                          <w:rStyle w:val="apple-converted-space"/>
                          <w:rFonts w:ascii="Verdana" w:hAnsi="Verdana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 </w:t>
                      </w:r>
                      <w:r w:rsidR="007F3828">
                        <w:rPr>
                          <w:rStyle w:val="apple-converted-space"/>
                          <w:color w:val="000000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83CC6" w:rsidRDefault="00583CC6" w:rsidP="00866207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sz w:val="22"/>
          <w:szCs w:val="22"/>
        </w:rPr>
      </w:pPr>
    </w:p>
    <w:p w:rsidR="00583CC6" w:rsidRDefault="00583CC6" w:rsidP="00866207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sz w:val="22"/>
          <w:szCs w:val="22"/>
        </w:rPr>
      </w:pPr>
    </w:p>
    <w:p w:rsidR="00583CC6" w:rsidRDefault="00583CC6" w:rsidP="00866207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sz w:val="22"/>
          <w:szCs w:val="22"/>
        </w:rPr>
      </w:pPr>
    </w:p>
    <w:p w:rsidR="00583CC6" w:rsidRDefault="00D041B2" w:rsidP="00583CC6">
      <w:r>
        <w:t xml:space="preserve"> </w:t>
      </w:r>
    </w:p>
    <w:p w:rsidR="00215570" w:rsidRDefault="00215570" w:rsidP="00AE09AC">
      <w:pPr>
        <w:jc w:val="both"/>
      </w:pPr>
    </w:p>
    <w:p w:rsidR="00866207" w:rsidRDefault="00866207" w:rsidP="00AE09AC">
      <w:pPr>
        <w:jc w:val="both"/>
      </w:pPr>
    </w:p>
    <w:p w:rsidR="006926C2" w:rsidRDefault="007B5BAB" w:rsidP="00AE09AC">
      <w:pPr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583CC6" w:rsidRDefault="00583CC6" w:rsidP="00A9242B"/>
    <w:p w:rsidR="00891E84" w:rsidRDefault="00891E84" w:rsidP="00A9242B">
      <w:pPr>
        <w:rPr>
          <w:noProof/>
        </w:rPr>
      </w:pPr>
    </w:p>
    <w:p w:rsidR="00891E84" w:rsidRDefault="00891E84" w:rsidP="00A9242B">
      <w:pPr>
        <w:rPr>
          <w:noProof/>
        </w:rPr>
      </w:pPr>
    </w:p>
    <w:p w:rsidR="00891E84" w:rsidRDefault="00891E84" w:rsidP="00A9242B">
      <w:pPr>
        <w:rPr>
          <w:noProof/>
        </w:rPr>
      </w:pPr>
    </w:p>
    <w:p w:rsidR="00891E84" w:rsidRDefault="00891E84" w:rsidP="00A9242B">
      <w:pPr>
        <w:rPr>
          <w:noProof/>
        </w:rPr>
      </w:pPr>
    </w:p>
    <w:p w:rsidR="00891E84" w:rsidRDefault="00891E84" w:rsidP="00A9242B">
      <w:pPr>
        <w:rPr>
          <w:noProof/>
        </w:rPr>
      </w:pPr>
    </w:p>
    <w:p w:rsidR="00891E84" w:rsidRDefault="00BA7EC1" w:rsidP="00A9242B">
      <w:pPr>
        <w:rPr>
          <w:noProof/>
        </w:rPr>
      </w:pPr>
      <w:r w:rsidRPr="00866207"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585B821" wp14:editId="55F5B6C8">
                <wp:simplePos x="0" y="0"/>
                <wp:positionH relativeFrom="column">
                  <wp:posOffset>-302895</wp:posOffset>
                </wp:positionH>
                <wp:positionV relativeFrom="paragraph">
                  <wp:posOffset>82550</wp:posOffset>
                </wp:positionV>
                <wp:extent cx="5761355" cy="105219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1355" cy="1052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B1C" w:rsidRPr="008574D4" w:rsidRDefault="008410D8" w:rsidP="008574D4">
                            <w:pPr>
                              <w:ind w:firstLine="720"/>
                              <w:jc w:val="center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F8D283" wp14:editId="1AB0BA1E">
                                  <wp:extent cx="2828260" cy="951594"/>
                                  <wp:effectExtent l="0" t="0" r="0" b="1270"/>
                                  <wp:docPr id="74" name="Picture 74" descr="http://p6cdn4static.sharpschool.com/UserFiles/Servers/Server_173155/Image/AHS%20Sports/Winter/wintersport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p6cdn4static.sharpschool.com/UserFiles/Servers/Server_173155/Image/AHS%20Sports/Winter/wintersport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8306" cy="951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-23.85pt;margin-top:6.5pt;width:453.65pt;height:82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" stroked="f">
                <v:textbox>
                  <w:txbxContent>
                    <w:p w:rsidR="004B1B1C" w:rsidRPr="008574D4" w:rsidRDefault="008410D8" w:rsidP="008574D4">
                      <w:pPr>
                        <w:ind w:firstLine="720"/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F8D283" wp14:editId="1AB0BA1E">
                            <wp:extent cx="2828260" cy="951594"/>
                            <wp:effectExtent l="0" t="0" r="0" b="1270"/>
                            <wp:docPr id="74" name="Picture 74" descr="http://p6cdn4static.sharpschool.com/UserFiles/Servers/Server_173155/Image/AHS%20Sports/Winter/wintersport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p6cdn4static.sharpschool.com/UserFiles/Servers/Server_173155/Image/AHS%20Sports/Winter/wintersport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8306" cy="951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91E84" w:rsidRDefault="00891E84" w:rsidP="00A9242B">
      <w:pPr>
        <w:rPr>
          <w:noProof/>
        </w:rPr>
      </w:pPr>
    </w:p>
    <w:p w:rsidR="00891E84" w:rsidRDefault="00891E84" w:rsidP="00A9242B">
      <w:pPr>
        <w:rPr>
          <w:noProof/>
        </w:rPr>
      </w:pPr>
    </w:p>
    <w:p w:rsidR="00891E84" w:rsidRDefault="00891E84" w:rsidP="00A9242B">
      <w:pPr>
        <w:rPr>
          <w:noProof/>
        </w:rPr>
      </w:pPr>
    </w:p>
    <w:p w:rsidR="00891E84" w:rsidRDefault="00891E84" w:rsidP="00A9242B">
      <w:pPr>
        <w:rPr>
          <w:noProof/>
        </w:rPr>
      </w:pPr>
    </w:p>
    <w:p w:rsidR="008574D4" w:rsidRDefault="008574D4" w:rsidP="00A9242B">
      <w:pPr>
        <w:rPr>
          <w:noProof/>
        </w:rPr>
      </w:pPr>
    </w:p>
    <w:p w:rsidR="008574D4" w:rsidRDefault="008574D4" w:rsidP="00A9242B">
      <w:pPr>
        <w:rPr>
          <w:noProof/>
        </w:rPr>
      </w:pPr>
    </w:p>
    <w:p w:rsidR="008574D4" w:rsidRDefault="008574D4" w:rsidP="00A9242B">
      <w:pPr>
        <w:rPr>
          <w:noProof/>
        </w:rPr>
      </w:pPr>
      <w:bookmarkStart w:id="0" w:name="_GoBack"/>
      <w:bookmarkEnd w:id="0"/>
    </w:p>
    <w:p w:rsidR="008574D4" w:rsidRDefault="005A099E" w:rsidP="00A9242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D6A29C6" wp14:editId="5CD15064">
                <wp:simplePos x="0" y="0"/>
                <wp:positionH relativeFrom="column">
                  <wp:posOffset>2195623</wp:posOffset>
                </wp:positionH>
                <wp:positionV relativeFrom="paragraph">
                  <wp:posOffset>170239</wp:posOffset>
                </wp:positionV>
                <wp:extent cx="3869646" cy="1906536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9646" cy="19065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785" w:rsidRDefault="00891E84" w:rsidP="0011578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6600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6600"/>
                                <w:sz w:val="36"/>
                                <w:szCs w:val="36"/>
                                <w:u w:val="single"/>
                              </w:rPr>
                              <w:t>Soccer</w:t>
                            </w:r>
                            <w:r w:rsidR="00C00A99">
                              <w:rPr>
                                <w:rFonts w:ascii="Comic Sans MS" w:hAnsi="Comic Sans MS"/>
                                <w:b/>
                                <w:color w:val="006600"/>
                                <w:sz w:val="36"/>
                                <w:szCs w:val="36"/>
                                <w:u w:val="single"/>
                              </w:rPr>
                              <w:t xml:space="preserve"> Co-ed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6600"/>
                                <w:sz w:val="36"/>
                                <w:szCs w:val="36"/>
                                <w:u w:val="single"/>
                              </w:rPr>
                              <w:t xml:space="preserve"> Sign Up</w:t>
                            </w:r>
                            <w:r w:rsidR="00115785">
                              <w:rPr>
                                <w:rFonts w:ascii="Comic Sans MS" w:hAnsi="Comic Sans MS"/>
                                <w:b/>
                                <w:color w:val="006600"/>
                                <w:sz w:val="36"/>
                                <w:szCs w:val="36"/>
                                <w:u w:val="single"/>
                              </w:rPr>
                              <w:t>!</w:t>
                            </w:r>
                          </w:p>
                          <w:p w:rsidR="00C00A99" w:rsidRDefault="00C00A99" w:rsidP="00C00A99">
                            <w:pPr>
                              <w:rPr>
                                <w:rFonts w:ascii="Arial" w:hAnsi="Arial" w:cs="Arial"/>
                                <w:b/>
                                <w:color w:val="006600"/>
                                <w:szCs w:val="24"/>
                                <w:u w:val="single"/>
                              </w:rPr>
                            </w:pPr>
                          </w:p>
                          <w:p w:rsidR="00C00A99" w:rsidRDefault="00891E84" w:rsidP="00C00A99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 </w:t>
                            </w:r>
                            <w:r w:rsidR="00C00A99">
                              <w:rPr>
                                <w:rFonts w:ascii="Arial" w:hAnsi="Arial" w:cs="Arial"/>
                                <w:szCs w:val="24"/>
                              </w:rPr>
                              <w:tab/>
                            </w:r>
                            <w:r w:rsidR="008813A9">
                              <w:rPr>
                                <w:rFonts w:ascii="Arial" w:hAnsi="Arial" w:cs="Arial"/>
                                <w:szCs w:val="24"/>
                              </w:rPr>
                              <w:t xml:space="preserve"> </w:t>
                            </w:r>
                            <w:r w:rsidR="00E0618C">
                              <w:rPr>
                                <w:rFonts w:ascii="Arial" w:hAnsi="Arial" w:cs="Arial"/>
                                <w:szCs w:val="24"/>
                              </w:rPr>
                              <w:t xml:space="preserve"> Parents and p</w:t>
                            </w:r>
                            <w:r w:rsidR="005A099E">
                              <w:rPr>
                                <w:rFonts w:ascii="Arial" w:hAnsi="Arial" w:cs="Arial"/>
                                <w:szCs w:val="24"/>
                              </w:rPr>
                              <w:t>layers</w:t>
                            </w:r>
                            <w:r w:rsidR="00C00A99">
                              <w:rPr>
                                <w:rFonts w:ascii="Arial" w:hAnsi="Arial" w:cs="Arial"/>
                                <w:szCs w:val="24"/>
                              </w:rPr>
                              <w:t xml:space="preserve">, this Thursday, October 13, 2016 at 4:00 p.m. Coach John Hebert will hold a meet and greet in the gym to </w:t>
                            </w:r>
                            <w:r w:rsidR="00C00A99">
                              <w:rPr>
                                <w:rFonts w:ascii="Arial" w:hAnsi="Arial" w:cs="Arial"/>
                                <w:szCs w:val="24"/>
                              </w:rPr>
                              <w:t xml:space="preserve">go over the rules and guidelines for this coming soccer seasons.   </w:t>
                            </w:r>
                          </w:p>
                          <w:p w:rsidR="003132EB" w:rsidRPr="003132EB" w:rsidRDefault="00C00A99" w:rsidP="00C00A99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ab/>
                              <w:t>Any student in grades 4</w:t>
                            </w:r>
                            <w:r w:rsidRPr="00C00A99">
                              <w:rPr>
                                <w:rFonts w:ascii="Arial" w:hAnsi="Arial" w:cs="Arial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 thru 8th interested in playing soccer, boy or girl, needed to attend this meeting with their parent.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172.9pt;margin-top:13.4pt;width:304.7pt;height:150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" stroked="f">
                <v:textbox>
                  <w:txbxContent>
                    <w:p w:rsidR="00115785" w:rsidRDefault="00891E84" w:rsidP="00115785">
                      <w:pPr>
                        <w:jc w:val="center"/>
                        <w:rPr>
                          <w:rFonts w:ascii="Comic Sans MS" w:hAnsi="Comic Sans MS"/>
                          <w:b/>
                          <w:color w:val="006600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6600"/>
                          <w:sz w:val="36"/>
                          <w:szCs w:val="36"/>
                          <w:u w:val="single"/>
                        </w:rPr>
                        <w:t>Soccer</w:t>
                      </w:r>
                      <w:r w:rsidR="00C00A99">
                        <w:rPr>
                          <w:rFonts w:ascii="Comic Sans MS" w:hAnsi="Comic Sans MS"/>
                          <w:b/>
                          <w:color w:val="006600"/>
                          <w:sz w:val="36"/>
                          <w:szCs w:val="36"/>
                          <w:u w:val="single"/>
                        </w:rPr>
                        <w:t xml:space="preserve"> Co-ed</w:t>
                      </w:r>
                      <w:r>
                        <w:rPr>
                          <w:rFonts w:ascii="Comic Sans MS" w:hAnsi="Comic Sans MS"/>
                          <w:b/>
                          <w:color w:val="006600"/>
                          <w:sz w:val="36"/>
                          <w:szCs w:val="36"/>
                          <w:u w:val="single"/>
                        </w:rPr>
                        <w:t xml:space="preserve"> Sign Up</w:t>
                      </w:r>
                      <w:r w:rsidR="00115785">
                        <w:rPr>
                          <w:rFonts w:ascii="Comic Sans MS" w:hAnsi="Comic Sans MS"/>
                          <w:b/>
                          <w:color w:val="006600"/>
                          <w:sz w:val="36"/>
                          <w:szCs w:val="36"/>
                          <w:u w:val="single"/>
                        </w:rPr>
                        <w:t>!</w:t>
                      </w:r>
                    </w:p>
                    <w:p w:rsidR="00C00A99" w:rsidRDefault="00C00A99" w:rsidP="00C00A99">
                      <w:pPr>
                        <w:rPr>
                          <w:rFonts w:ascii="Arial" w:hAnsi="Arial" w:cs="Arial"/>
                          <w:b/>
                          <w:color w:val="006600"/>
                          <w:szCs w:val="24"/>
                          <w:u w:val="single"/>
                        </w:rPr>
                      </w:pPr>
                    </w:p>
                    <w:p w:rsidR="00C00A99" w:rsidRDefault="00891E84" w:rsidP="00C00A99">
                      <w:pPr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 xml:space="preserve"> </w:t>
                      </w:r>
                      <w:r w:rsidR="00C00A99">
                        <w:rPr>
                          <w:rFonts w:ascii="Arial" w:hAnsi="Arial" w:cs="Arial"/>
                          <w:szCs w:val="24"/>
                        </w:rPr>
                        <w:tab/>
                      </w:r>
                      <w:r w:rsidR="008813A9">
                        <w:rPr>
                          <w:rFonts w:ascii="Arial" w:hAnsi="Arial" w:cs="Arial"/>
                          <w:szCs w:val="24"/>
                        </w:rPr>
                        <w:t xml:space="preserve"> </w:t>
                      </w:r>
                      <w:r w:rsidR="00E0618C">
                        <w:rPr>
                          <w:rFonts w:ascii="Arial" w:hAnsi="Arial" w:cs="Arial"/>
                          <w:szCs w:val="24"/>
                        </w:rPr>
                        <w:t xml:space="preserve"> Parents and p</w:t>
                      </w:r>
                      <w:r w:rsidR="005A099E">
                        <w:rPr>
                          <w:rFonts w:ascii="Arial" w:hAnsi="Arial" w:cs="Arial"/>
                          <w:szCs w:val="24"/>
                        </w:rPr>
                        <w:t>layers</w:t>
                      </w:r>
                      <w:r w:rsidR="00C00A99">
                        <w:rPr>
                          <w:rFonts w:ascii="Arial" w:hAnsi="Arial" w:cs="Arial"/>
                          <w:szCs w:val="24"/>
                        </w:rPr>
                        <w:t xml:space="preserve">, this Thursday, October 13, 2016 at 4:00 p.m. Coach John Hebert will hold a meet and greet in the gym to </w:t>
                      </w:r>
                      <w:r w:rsidR="00C00A99">
                        <w:rPr>
                          <w:rFonts w:ascii="Arial" w:hAnsi="Arial" w:cs="Arial"/>
                          <w:szCs w:val="24"/>
                        </w:rPr>
                        <w:t xml:space="preserve">go over the rules and guidelines for this coming soccer seasons.   </w:t>
                      </w:r>
                    </w:p>
                    <w:p w:rsidR="003132EB" w:rsidRPr="003132EB" w:rsidRDefault="00C00A99" w:rsidP="00C00A99">
                      <w:pPr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ab/>
                        <w:t>Any student in grades 4</w:t>
                      </w:r>
                      <w:r w:rsidRPr="00C00A99">
                        <w:rPr>
                          <w:rFonts w:ascii="Arial" w:hAnsi="Arial" w:cs="Arial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 xml:space="preserve"> thru 8th interested in playing soccer, boy or girl, needed to attend this meeting with their parent.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1B54B9" wp14:editId="7E8E1FE2">
            <wp:extent cx="2027321" cy="1350335"/>
            <wp:effectExtent l="0" t="0" r="0" b="2540"/>
            <wp:docPr id="11" name="Picture 11" descr="http://previews.123rf.com/images/artisticco/artisticco1202/artisticco120200015/12349562-A-vector-illustration-of-a-boy-and-a-girl-playing-soccer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views.123rf.com/images/artisticco/artisticco1202/artisticco120200015/12349562-A-vector-illustration-of-a-boy-and-a-girl-playing-soccer-Stock-Vecto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6" cy="134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207" w:rsidRPr="006926C2" w:rsidRDefault="005A099E" w:rsidP="00A9242B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E32C790" wp14:editId="7D1EE402">
                <wp:simplePos x="0" y="0"/>
                <wp:positionH relativeFrom="column">
                  <wp:posOffset>-356191</wp:posOffset>
                </wp:positionH>
                <wp:positionV relativeFrom="paragraph">
                  <wp:posOffset>720916</wp:posOffset>
                </wp:positionV>
                <wp:extent cx="6297133" cy="2945219"/>
                <wp:effectExtent l="0" t="0" r="8890" b="762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7133" cy="29452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3D43" w:rsidRDefault="005A099E" w:rsidP="00C00A9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A98071" wp14:editId="4EB14DC2">
                                  <wp:extent cx="869869" cy="1297173"/>
                                  <wp:effectExtent l="0" t="0" r="6985" b="0"/>
                                  <wp:docPr id="37" name="Picture 37" descr="https://static1.squarespace.com/static/552e467ee4b0b52c41eb85db/552fbb2be4b03575a5a914d2/55ae7d5fe4b0f896047112ba/1437498720319/basketball-girl-dribble-silhouette-sq-thumb.png?format=300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static1.squarespace.com/static/552e467ee4b0b52c41eb85db/552fbb2be4b03575a5a914d2/55ae7d5fe4b0f896047112ba/1437498720319/basketball-girl-dribble-silhouette-sq-thumb.png?format=300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405" r="19077" b="119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3596" cy="1302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B0F7EA" wp14:editId="6823C76A">
                                  <wp:extent cx="1303181" cy="1244010"/>
                                  <wp:effectExtent l="0" t="0" r="0" b="0"/>
                                  <wp:docPr id="60" name="Picture 60" descr="http://cdn.xl.thumbs.canstockphoto.com/canstock167723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cdn.xl.thumbs.canstockphoto.com/canstock167723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7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9297" cy="1259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634845" wp14:editId="5BD85BAD">
                                  <wp:extent cx="1217740" cy="1254642"/>
                                  <wp:effectExtent l="0" t="0" r="1905" b="3175"/>
                                  <wp:docPr id="58" name="Picture 58" descr="http://tse1.mm.bing.net/th?id=OIP.Mce4372c7ced9ad1929b32b3b27443797o0&amp;w=230&amp;h=170&amp;rs=1&amp;pcl=dddddd&amp;pid=1.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tse1.mm.bing.net/th?id=OIP.Mce4372c7ced9ad1929b32b3b27443797o0&amp;w=230&amp;h=170&amp;rs=1&amp;pcl=dddddd&amp;pid=1.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782" r="134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8588" cy="1255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0A99" w:rsidRDefault="00C00A99" w:rsidP="00C00A99">
                            <w:r>
                              <w:tab/>
                            </w:r>
                          </w:p>
                          <w:p w:rsidR="00302EF8" w:rsidRDefault="00302EF8" w:rsidP="00302EF8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6600"/>
                                <w:sz w:val="36"/>
                                <w:szCs w:val="36"/>
                                <w:u w:val="single"/>
                              </w:rPr>
                              <w:t>Basketball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6600"/>
                                <w:sz w:val="36"/>
                                <w:szCs w:val="36"/>
                                <w:u w:val="single"/>
                              </w:rPr>
                              <w:t xml:space="preserve"> Sign U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6600"/>
                                <w:sz w:val="36"/>
                                <w:szCs w:val="36"/>
                                <w:u w:val="single"/>
                              </w:rPr>
                              <w:t>p!</w:t>
                            </w:r>
                          </w:p>
                          <w:p w:rsidR="00C00A99" w:rsidRDefault="00302EF8" w:rsidP="00A82AFB">
                            <w:pPr>
                              <w:ind w:firstLine="720"/>
                            </w:pPr>
                            <w:r>
                              <w:t xml:space="preserve">This year Concordia will have a boys and girls teams. Coach Stewart McCall will coach </w:t>
                            </w:r>
                            <w:r w:rsidR="00A82AFB">
                              <w:t xml:space="preserve">the </w:t>
                            </w:r>
                            <w:r>
                              <w:t xml:space="preserve">boys and Coach </w:t>
                            </w:r>
                            <w:r w:rsidR="006F686B">
                              <w:t>Ph</w:t>
                            </w:r>
                            <w:r w:rsidR="00A82AFB">
                              <w:t>y</w:t>
                            </w:r>
                            <w:r w:rsidR="006F686B">
                              <w:t>llis</w:t>
                            </w:r>
                            <w:r w:rsidR="00A82AFB">
                              <w:t xml:space="preserve"> </w:t>
                            </w:r>
                            <w:proofErr w:type="spellStart"/>
                            <w:r w:rsidR="00A82AFB">
                              <w:t>Duckett</w:t>
                            </w:r>
                            <w:proofErr w:type="spellEnd"/>
                            <w:r w:rsidR="00A82AFB">
                              <w:t xml:space="preserve"> the girls. Any students interested in signing up should see Coach Ashley at their scheduled P.E. time. Parents keep a look out in your fast direct, a parent and player meeting will be scheduled soon.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-28.05pt;margin-top:56.75pt;width:495.85pt;height:231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" stroked="f">
                <v:textbox>
                  <w:txbxContent>
                    <w:p w:rsidR="000B3D43" w:rsidRDefault="005A099E" w:rsidP="00C00A9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A98071" wp14:editId="4EB14DC2">
                            <wp:extent cx="869869" cy="1297173"/>
                            <wp:effectExtent l="0" t="0" r="6985" b="0"/>
                            <wp:docPr id="37" name="Picture 37" descr="https://static1.squarespace.com/static/552e467ee4b0b52c41eb85db/552fbb2be4b03575a5a914d2/55ae7d5fe4b0f896047112ba/1437498720319/basketball-girl-dribble-silhouette-sq-thumb.png?format=300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static1.squarespace.com/static/552e467ee4b0b52c41eb85db/552fbb2be4b03575a5a914d2/55ae7d5fe4b0f896047112ba/1437498720319/basketball-girl-dribble-silhouette-sq-thumb.png?format=300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405" r="19077" b="119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73596" cy="1302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8B0F7EA" wp14:editId="6823C76A">
                            <wp:extent cx="1303181" cy="1244010"/>
                            <wp:effectExtent l="0" t="0" r="0" b="0"/>
                            <wp:docPr id="60" name="Picture 60" descr="http://cdn.xl.thumbs.canstockphoto.com/canstock167723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cdn.xl.thumbs.canstockphoto.com/canstock167723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7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19297" cy="1259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0634845" wp14:editId="5BD85BAD">
                            <wp:extent cx="1217740" cy="1254642"/>
                            <wp:effectExtent l="0" t="0" r="1905" b="3175"/>
                            <wp:docPr id="58" name="Picture 58" descr="http://tse1.mm.bing.net/th?id=OIP.Mce4372c7ced9ad1929b32b3b27443797o0&amp;w=230&amp;h=170&amp;rs=1&amp;pcl=dddddd&amp;pid=1.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tse1.mm.bing.net/th?id=OIP.Mce4372c7ced9ad1929b32b3b27443797o0&amp;w=230&amp;h=170&amp;rs=1&amp;pcl=dddddd&amp;pid=1.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782" r="134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18588" cy="1255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0A99" w:rsidRDefault="00C00A99" w:rsidP="00C00A99">
                      <w:r>
                        <w:tab/>
                      </w:r>
                    </w:p>
                    <w:p w:rsidR="00302EF8" w:rsidRDefault="00302EF8" w:rsidP="00302EF8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color w:val="006600"/>
                          <w:sz w:val="36"/>
                          <w:szCs w:val="36"/>
                          <w:u w:val="single"/>
                        </w:rPr>
                        <w:t>Basketball</w:t>
                      </w:r>
                      <w:r>
                        <w:rPr>
                          <w:rFonts w:ascii="Comic Sans MS" w:hAnsi="Comic Sans MS"/>
                          <w:b/>
                          <w:color w:val="006600"/>
                          <w:sz w:val="36"/>
                          <w:szCs w:val="36"/>
                          <w:u w:val="single"/>
                        </w:rPr>
                        <w:t xml:space="preserve"> Sign U</w:t>
                      </w:r>
                      <w:r>
                        <w:rPr>
                          <w:rFonts w:ascii="Comic Sans MS" w:hAnsi="Comic Sans MS"/>
                          <w:b/>
                          <w:color w:val="006600"/>
                          <w:sz w:val="36"/>
                          <w:szCs w:val="36"/>
                          <w:u w:val="single"/>
                        </w:rPr>
                        <w:t>p!</w:t>
                      </w:r>
                    </w:p>
                    <w:p w:rsidR="00C00A99" w:rsidRDefault="00302EF8" w:rsidP="00A82AFB">
                      <w:pPr>
                        <w:ind w:firstLine="720"/>
                      </w:pPr>
                      <w:r>
                        <w:t xml:space="preserve">This year Concordia will have a boys and girls teams. Coach Stewart McCall will coach </w:t>
                      </w:r>
                      <w:r w:rsidR="00A82AFB">
                        <w:t xml:space="preserve">the </w:t>
                      </w:r>
                      <w:r>
                        <w:t xml:space="preserve">boys and Coach </w:t>
                      </w:r>
                      <w:r w:rsidR="006F686B">
                        <w:t>Ph</w:t>
                      </w:r>
                      <w:r w:rsidR="00A82AFB">
                        <w:t>y</w:t>
                      </w:r>
                      <w:r w:rsidR="006F686B">
                        <w:t>llis</w:t>
                      </w:r>
                      <w:r w:rsidR="00A82AFB">
                        <w:t xml:space="preserve"> </w:t>
                      </w:r>
                      <w:proofErr w:type="spellStart"/>
                      <w:r w:rsidR="00A82AFB">
                        <w:t>Duckett</w:t>
                      </w:r>
                      <w:proofErr w:type="spellEnd"/>
                      <w:r w:rsidR="00A82AFB">
                        <w:t xml:space="preserve"> the girls. Any students interested in signing up should see Coach Ashley at their scheduled P.E. time. Parents keep a look out in your fast direct, a parent and player meeting will be scheduled soon.  </w:t>
                      </w:r>
                    </w:p>
                  </w:txbxContent>
                </v:textbox>
              </v:shape>
            </w:pict>
          </mc:Fallback>
        </mc:AlternateContent>
      </w:r>
      <w:r w:rsidR="00891E84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8CD6EA9" wp14:editId="4C1AEEA2">
                <wp:simplePos x="0" y="0"/>
                <wp:positionH relativeFrom="column">
                  <wp:posOffset>-462915</wp:posOffset>
                </wp:positionH>
                <wp:positionV relativeFrom="paragraph">
                  <wp:posOffset>5734685</wp:posOffset>
                </wp:positionV>
                <wp:extent cx="6527800" cy="1572895"/>
                <wp:effectExtent l="0" t="0" r="6350" b="825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0" cy="157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D4B" w:rsidRDefault="005D6D4B" w:rsidP="000A1C9B">
                            <w:pPr>
                              <w:jc w:val="center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  <w:p w:rsidR="000A1C9B" w:rsidRDefault="000A1C9B" w:rsidP="000A1C9B">
                            <w:pPr>
                              <w:jc w:val="center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  <w:p w:rsidR="000A1C9B" w:rsidRDefault="000A1C9B" w:rsidP="000A1C9B">
                            <w:pPr>
                              <w:jc w:val="center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  <w:p w:rsidR="000A1C9B" w:rsidRDefault="000A1C9B" w:rsidP="000A1C9B">
                            <w:pPr>
                              <w:jc w:val="center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  <w:p w:rsidR="006B6A5A" w:rsidRDefault="006B6A5A" w:rsidP="006B6A5A">
                            <w:pPr>
                              <w:jc w:val="both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Dear Parents,</w:t>
                            </w:r>
                          </w:p>
                          <w:p w:rsidR="000A1C9B" w:rsidRDefault="000A1C9B" w:rsidP="00E646E1">
                            <w:pPr>
                              <w:ind w:firstLine="720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The Teachers and Staff at Concordia would like to send out a huge </w:t>
                            </w:r>
                            <w:r w:rsidR="00BF33C5">
                              <w:rPr>
                                <w:rFonts w:ascii="Arial" w:hAnsi="Arial" w:cs="Arial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thank you</w:t>
                            </w:r>
                            <w:r w:rsidR="00BF33C5">
                              <w:rPr>
                                <w:rFonts w:ascii="Arial" w:hAnsi="Arial" w:cs="Arial"/>
                                <w:szCs w:val="24"/>
                              </w:rPr>
                              <w:t>” to all the parents who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 came out Saturday, October </w:t>
                            </w:r>
                            <w:r w:rsidR="00BF33C5">
                              <w:rPr>
                                <w:rFonts w:ascii="Arial" w:hAnsi="Arial" w:cs="Arial"/>
                                <w:szCs w:val="24"/>
                              </w:rPr>
                              <w:t>1</w:t>
                            </w:r>
                            <w:r w:rsidR="00BF33C5" w:rsidRPr="00BF33C5">
                              <w:rPr>
                                <w:rFonts w:ascii="Arial" w:hAnsi="Arial" w:cs="Arial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BF33C5">
                              <w:rPr>
                                <w:rFonts w:ascii="Arial" w:hAnsi="Arial" w:cs="Arial"/>
                                <w:szCs w:val="24"/>
                              </w:rPr>
                              <w:t>, to</w:t>
                            </w:r>
                            <w:r w:rsidR="00E646E1">
                              <w:rPr>
                                <w:rFonts w:ascii="Arial" w:hAnsi="Arial" w:cs="Arial"/>
                                <w:szCs w:val="24"/>
                              </w:rPr>
                              <w:t xml:space="preserve"> clean the at</w:t>
                            </w:r>
                            <w:r w:rsidR="00BF33C5">
                              <w:rPr>
                                <w:rFonts w:ascii="Arial" w:hAnsi="Arial" w:cs="Arial"/>
                                <w:szCs w:val="24"/>
                              </w:rPr>
                              <w:t>tic and help with repairs. P</w:t>
                            </w:r>
                            <w:r w:rsidR="00E646E1">
                              <w:rPr>
                                <w:rFonts w:ascii="Arial" w:hAnsi="Arial" w:cs="Arial"/>
                                <w:szCs w:val="24"/>
                              </w:rPr>
                              <w:t>arents generously gave up their Saturday and worked</w:t>
                            </w:r>
                            <w:r w:rsidR="00BF33C5">
                              <w:rPr>
                                <w:rFonts w:ascii="Arial" w:hAnsi="Arial" w:cs="Arial"/>
                                <w:szCs w:val="24"/>
                              </w:rPr>
                              <w:t>,</w:t>
                            </w:r>
                            <w:r w:rsidR="00E646E1">
                              <w:rPr>
                                <w:rFonts w:ascii="Arial" w:hAnsi="Arial" w:cs="Arial"/>
                                <w:szCs w:val="24"/>
                              </w:rPr>
                              <w:t xml:space="preserve"> as team for 6 hours cleaning, moving, organizing, laughing, joking, and get</w:t>
                            </w:r>
                            <w:r w:rsidR="00BF33C5">
                              <w:rPr>
                                <w:rFonts w:ascii="Arial" w:hAnsi="Arial" w:cs="Arial"/>
                                <w:szCs w:val="24"/>
                              </w:rPr>
                              <w:t>ting to know one another.</w:t>
                            </w:r>
                            <w:r w:rsidR="00E646E1">
                              <w:rPr>
                                <w:rFonts w:ascii="Arial" w:hAnsi="Arial" w:cs="Arial"/>
                                <w:szCs w:val="24"/>
                              </w:rPr>
                              <w:t xml:space="preserve"> </w:t>
                            </w:r>
                            <w:r w:rsidR="00BF33C5">
                              <w:rPr>
                                <w:rFonts w:ascii="Arial" w:hAnsi="Arial" w:cs="Arial"/>
                                <w:szCs w:val="24"/>
                              </w:rPr>
                              <w:t>A</w:t>
                            </w:r>
                            <w:r w:rsidR="00E646E1">
                              <w:rPr>
                                <w:rFonts w:ascii="Arial" w:hAnsi="Arial" w:cs="Arial"/>
                                <w:szCs w:val="24"/>
                              </w:rPr>
                              <w:t xml:space="preserve"> good</w:t>
                            </w:r>
                            <w:r w:rsidR="006B6A5A">
                              <w:rPr>
                                <w:rFonts w:ascii="Arial" w:hAnsi="Arial" w:cs="Arial"/>
                                <w:szCs w:val="24"/>
                              </w:rPr>
                              <w:t xml:space="preserve"> </w:t>
                            </w:r>
                            <w:r w:rsidR="00E646E1">
                              <w:rPr>
                                <w:rFonts w:ascii="Arial" w:hAnsi="Arial" w:cs="Arial"/>
                                <w:szCs w:val="24"/>
                              </w:rPr>
                              <w:t>time</w:t>
                            </w:r>
                            <w:r w:rsidR="00BF33C5">
                              <w:rPr>
                                <w:rFonts w:ascii="Arial" w:hAnsi="Arial" w:cs="Arial"/>
                                <w:szCs w:val="24"/>
                              </w:rPr>
                              <w:t xml:space="preserve"> was</w:t>
                            </w:r>
                            <w:r w:rsidR="00E646E1">
                              <w:rPr>
                                <w:rFonts w:ascii="Arial" w:hAnsi="Arial" w:cs="Arial"/>
                                <w:szCs w:val="24"/>
                              </w:rPr>
                              <w:t xml:space="preserve"> had by all</w:t>
                            </w:r>
                            <w:r w:rsidR="00BF33C5">
                              <w:rPr>
                                <w:rFonts w:ascii="Arial" w:hAnsi="Arial" w:cs="Arial"/>
                                <w:szCs w:val="24"/>
                              </w:rPr>
                              <w:t xml:space="preserve"> and what a difference was made</w:t>
                            </w:r>
                            <w:r w:rsidR="00E646E1">
                              <w:rPr>
                                <w:rFonts w:ascii="Arial" w:hAnsi="Arial" w:cs="Arial"/>
                                <w:szCs w:val="24"/>
                              </w:rPr>
                              <w:t xml:space="preserve">. </w:t>
                            </w:r>
                          </w:p>
                          <w:p w:rsidR="00C76074" w:rsidRDefault="00E646E1" w:rsidP="00F02D82">
                            <w:pPr>
                              <w:ind w:firstLine="720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Special thanks to the dedicated parent that pull</w:t>
                            </w:r>
                            <w:r w:rsidR="006B6A5A">
                              <w:rPr>
                                <w:rFonts w:ascii="Arial" w:hAnsi="Arial" w:cs="Arial"/>
                                <w:szCs w:val="24"/>
                              </w:rPr>
                              <w:t>ed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 it all together, Mrs. Monique </w:t>
                            </w:r>
                            <w:proofErr w:type="spellStart"/>
                            <w:r w:rsidR="006B6A5A">
                              <w:rPr>
                                <w:rFonts w:ascii="Arial" w:hAnsi="Arial" w:cs="Arial"/>
                                <w:szCs w:val="24"/>
                              </w:rPr>
                              <w:t>Gueringer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. She has worked tirelessly organizing the teachers’ lounge</w:t>
                            </w:r>
                            <w:r w:rsidR="006B6A5A">
                              <w:rPr>
                                <w:rFonts w:ascii="Arial" w:hAnsi="Arial" w:cs="Arial"/>
                                <w:szCs w:val="24"/>
                              </w:rPr>
                              <w:t xml:space="preserve"> and now the attic</w:t>
                            </w:r>
                            <w:r w:rsidR="00BF33C5">
                              <w:rPr>
                                <w:rFonts w:ascii="Arial" w:hAnsi="Arial" w:cs="Arial"/>
                                <w:szCs w:val="24"/>
                              </w:rPr>
                              <w:t xml:space="preserve">. </w:t>
                            </w:r>
                            <w:r w:rsidR="00C76074">
                              <w:rPr>
                                <w:rFonts w:ascii="Arial" w:hAnsi="Arial" w:cs="Arial"/>
                                <w:szCs w:val="24"/>
                              </w:rPr>
                              <w:t>Agai</w:t>
                            </w:r>
                            <w:r w:rsidR="006B6A5A">
                              <w:rPr>
                                <w:rFonts w:ascii="Arial" w:hAnsi="Arial" w:cs="Arial"/>
                                <w:szCs w:val="24"/>
                              </w:rPr>
                              <w:t>n</w:t>
                            </w:r>
                            <w:r w:rsidR="00BF33C5">
                              <w:rPr>
                                <w:rFonts w:ascii="Arial" w:hAnsi="Arial" w:cs="Arial"/>
                                <w:szCs w:val="24"/>
                              </w:rPr>
                              <w:t>,</w:t>
                            </w:r>
                            <w:r w:rsidR="00C76074">
                              <w:rPr>
                                <w:rFonts w:ascii="Arial" w:hAnsi="Arial" w:cs="Arial"/>
                                <w:szCs w:val="24"/>
                              </w:rPr>
                              <w:t xml:space="preserve"> thank you all, your support is what makes Concordia a success!</w:t>
                            </w:r>
                          </w:p>
                          <w:p w:rsidR="00F02D82" w:rsidRDefault="00BF33C5" w:rsidP="00F02D82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ab/>
                              <w:t>Join us for Attack the Attic, part 2 on the morning of Saturday, October</w:t>
                            </w:r>
                            <w:r w:rsidR="00AE412D">
                              <w:rPr>
                                <w:rFonts w:ascii="Arial" w:hAnsi="Arial" w:cs="Arial"/>
                                <w:szCs w:val="24"/>
                              </w:rPr>
                              <w:t xml:space="preserve"> 15, 2016.</w:t>
                            </w:r>
                          </w:p>
                          <w:p w:rsidR="00F02D82" w:rsidRDefault="00F02D82" w:rsidP="00F02D82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  <w:p w:rsidR="00F02D82" w:rsidRDefault="00F02D82" w:rsidP="00F02D82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Yours in Christ,</w:t>
                            </w:r>
                          </w:p>
                          <w:p w:rsidR="00F02D82" w:rsidRDefault="00F02D82" w:rsidP="00F02D82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Concordia Teachers and Staff</w:t>
                            </w:r>
                          </w:p>
                          <w:p w:rsidR="00C76074" w:rsidRDefault="00C76074" w:rsidP="00C76074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  <w:p w:rsidR="00C76074" w:rsidRPr="005D6D4B" w:rsidRDefault="00C76074" w:rsidP="00C76074">
                            <w:pPr>
                              <w:ind w:firstLine="720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-36.45pt;margin-top:451.55pt;width:514pt;height:123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" stroked="f">
                <v:textbox>
                  <w:txbxContent>
                    <w:p w:rsidR="005D6D4B" w:rsidRDefault="005D6D4B" w:rsidP="000A1C9B">
                      <w:pPr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</w:p>
                    <w:p w:rsidR="000A1C9B" w:rsidRDefault="000A1C9B" w:rsidP="000A1C9B">
                      <w:pPr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</w:p>
                    <w:p w:rsidR="000A1C9B" w:rsidRDefault="000A1C9B" w:rsidP="000A1C9B">
                      <w:pPr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</w:p>
                    <w:p w:rsidR="000A1C9B" w:rsidRDefault="000A1C9B" w:rsidP="000A1C9B">
                      <w:pPr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</w:p>
                    <w:p w:rsidR="006B6A5A" w:rsidRDefault="006B6A5A" w:rsidP="006B6A5A">
                      <w:pPr>
                        <w:jc w:val="both"/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>Dear Parents,</w:t>
                      </w:r>
                    </w:p>
                    <w:p w:rsidR="000A1C9B" w:rsidRDefault="000A1C9B" w:rsidP="00E646E1">
                      <w:pPr>
                        <w:ind w:firstLine="720"/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 xml:space="preserve">The Teachers and Staff at Concordia would like to send out a huge </w:t>
                      </w:r>
                      <w:r w:rsidR="00BF33C5">
                        <w:rPr>
                          <w:rFonts w:ascii="Arial" w:hAnsi="Arial" w:cs="Arial"/>
                          <w:szCs w:val="24"/>
                        </w:rPr>
                        <w:t>“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>thank you</w:t>
                      </w:r>
                      <w:r w:rsidR="00BF33C5">
                        <w:rPr>
                          <w:rFonts w:ascii="Arial" w:hAnsi="Arial" w:cs="Arial"/>
                          <w:szCs w:val="24"/>
                        </w:rPr>
                        <w:t>” to all the parents who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 xml:space="preserve"> came out Saturday, October </w:t>
                      </w:r>
                      <w:r w:rsidR="00BF33C5">
                        <w:rPr>
                          <w:rFonts w:ascii="Arial" w:hAnsi="Arial" w:cs="Arial"/>
                          <w:szCs w:val="24"/>
                        </w:rPr>
                        <w:t>1</w:t>
                      </w:r>
                      <w:r w:rsidR="00BF33C5" w:rsidRPr="00BF33C5">
                        <w:rPr>
                          <w:rFonts w:ascii="Arial" w:hAnsi="Arial" w:cs="Arial"/>
                          <w:szCs w:val="24"/>
                          <w:vertAlign w:val="superscript"/>
                        </w:rPr>
                        <w:t>st</w:t>
                      </w:r>
                      <w:r w:rsidR="00BF33C5">
                        <w:rPr>
                          <w:rFonts w:ascii="Arial" w:hAnsi="Arial" w:cs="Arial"/>
                          <w:szCs w:val="24"/>
                        </w:rPr>
                        <w:t>, to</w:t>
                      </w:r>
                      <w:r w:rsidR="00E646E1">
                        <w:rPr>
                          <w:rFonts w:ascii="Arial" w:hAnsi="Arial" w:cs="Arial"/>
                          <w:szCs w:val="24"/>
                        </w:rPr>
                        <w:t xml:space="preserve"> clean the at</w:t>
                      </w:r>
                      <w:r w:rsidR="00BF33C5">
                        <w:rPr>
                          <w:rFonts w:ascii="Arial" w:hAnsi="Arial" w:cs="Arial"/>
                          <w:szCs w:val="24"/>
                        </w:rPr>
                        <w:t>tic and help with repairs. P</w:t>
                      </w:r>
                      <w:r w:rsidR="00E646E1">
                        <w:rPr>
                          <w:rFonts w:ascii="Arial" w:hAnsi="Arial" w:cs="Arial"/>
                          <w:szCs w:val="24"/>
                        </w:rPr>
                        <w:t>arents generously gave up their Saturday and worked</w:t>
                      </w:r>
                      <w:r w:rsidR="00BF33C5">
                        <w:rPr>
                          <w:rFonts w:ascii="Arial" w:hAnsi="Arial" w:cs="Arial"/>
                          <w:szCs w:val="24"/>
                        </w:rPr>
                        <w:t>,</w:t>
                      </w:r>
                      <w:r w:rsidR="00E646E1">
                        <w:rPr>
                          <w:rFonts w:ascii="Arial" w:hAnsi="Arial" w:cs="Arial"/>
                          <w:szCs w:val="24"/>
                        </w:rPr>
                        <w:t xml:space="preserve"> as team for 6 hours cleaning, moving, organizing, laughing, joking, and get</w:t>
                      </w:r>
                      <w:r w:rsidR="00BF33C5">
                        <w:rPr>
                          <w:rFonts w:ascii="Arial" w:hAnsi="Arial" w:cs="Arial"/>
                          <w:szCs w:val="24"/>
                        </w:rPr>
                        <w:t>ting to know one another.</w:t>
                      </w:r>
                      <w:r w:rsidR="00E646E1">
                        <w:rPr>
                          <w:rFonts w:ascii="Arial" w:hAnsi="Arial" w:cs="Arial"/>
                          <w:szCs w:val="24"/>
                        </w:rPr>
                        <w:t xml:space="preserve"> </w:t>
                      </w:r>
                      <w:r w:rsidR="00BF33C5">
                        <w:rPr>
                          <w:rFonts w:ascii="Arial" w:hAnsi="Arial" w:cs="Arial"/>
                          <w:szCs w:val="24"/>
                        </w:rPr>
                        <w:t>A</w:t>
                      </w:r>
                      <w:r w:rsidR="00E646E1">
                        <w:rPr>
                          <w:rFonts w:ascii="Arial" w:hAnsi="Arial" w:cs="Arial"/>
                          <w:szCs w:val="24"/>
                        </w:rPr>
                        <w:t xml:space="preserve"> good</w:t>
                      </w:r>
                      <w:r w:rsidR="006B6A5A">
                        <w:rPr>
                          <w:rFonts w:ascii="Arial" w:hAnsi="Arial" w:cs="Arial"/>
                          <w:szCs w:val="24"/>
                        </w:rPr>
                        <w:t xml:space="preserve"> </w:t>
                      </w:r>
                      <w:r w:rsidR="00E646E1">
                        <w:rPr>
                          <w:rFonts w:ascii="Arial" w:hAnsi="Arial" w:cs="Arial"/>
                          <w:szCs w:val="24"/>
                        </w:rPr>
                        <w:t>time</w:t>
                      </w:r>
                      <w:r w:rsidR="00BF33C5">
                        <w:rPr>
                          <w:rFonts w:ascii="Arial" w:hAnsi="Arial" w:cs="Arial"/>
                          <w:szCs w:val="24"/>
                        </w:rPr>
                        <w:t xml:space="preserve"> was</w:t>
                      </w:r>
                      <w:r w:rsidR="00E646E1">
                        <w:rPr>
                          <w:rFonts w:ascii="Arial" w:hAnsi="Arial" w:cs="Arial"/>
                          <w:szCs w:val="24"/>
                        </w:rPr>
                        <w:t xml:space="preserve"> had by all</w:t>
                      </w:r>
                      <w:r w:rsidR="00BF33C5">
                        <w:rPr>
                          <w:rFonts w:ascii="Arial" w:hAnsi="Arial" w:cs="Arial"/>
                          <w:szCs w:val="24"/>
                        </w:rPr>
                        <w:t xml:space="preserve"> and what a difference was made</w:t>
                      </w:r>
                      <w:r w:rsidR="00E646E1">
                        <w:rPr>
                          <w:rFonts w:ascii="Arial" w:hAnsi="Arial" w:cs="Arial"/>
                          <w:szCs w:val="24"/>
                        </w:rPr>
                        <w:t xml:space="preserve">. </w:t>
                      </w:r>
                    </w:p>
                    <w:p w:rsidR="00C76074" w:rsidRDefault="00E646E1" w:rsidP="00F02D82">
                      <w:pPr>
                        <w:ind w:firstLine="720"/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>Special thanks to the dedicated parent that pull</w:t>
                      </w:r>
                      <w:r w:rsidR="006B6A5A">
                        <w:rPr>
                          <w:rFonts w:ascii="Arial" w:hAnsi="Arial" w:cs="Arial"/>
                          <w:szCs w:val="24"/>
                        </w:rPr>
                        <w:t>ed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 xml:space="preserve"> it all together, Mrs. Monique </w:t>
                      </w:r>
                      <w:proofErr w:type="spellStart"/>
                      <w:r w:rsidR="006B6A5A">
                        <w:rPr>
                          <w:rFonts w:ascii="Arial" w:hAnsi="Arial" w:cs="Arial"/>
                          <w:szCs w:val="24"/>
                        </w:rPr>
                        <w:t>Gueringer</w:t>
                      </w:r>
                      <w:proofErr w:type="spellEnd"/>
                      <w:r>
                        <w:rPr>
                          <w:rFonts w:ascii="Arial" w:hAnsi="Arial" w:cs="Arial"/>
                          <w:szCs w:val="24"/>
                        </w:rPr>
                        <w:t>. She has worked tirelessly organizing the teachers’ lounge</w:t>
                      </w:r>
                      <w:r w:rsidR="006B6A5A">
                        <w:rPr>
                          <w:rFonts w:ascii="Arial" w:hAnsi="Arial" w:cs="Arial"/>
                          <w:szCs w:val="24"/>
                        </w:rPr>
                        <w:t xml:space="preserve"> and now the attic</w:t>
                      </w:r>
                      <w:r w:rsidR="00BF33C5">
                        <w:rPr>
                          <w:rFonts w:ascii="Arial" w:hAnsi="Arial" w:cs="Arial"/>
                          <w:szCs w:val="24"/>
                        </w:rPr>
                        <w:t xml:space="preserve">. </w:t>
                      </w:r>
                      <w:r w:rsidR="00C76074">
                        <w:rPr>
                          <w:rFonts w:ascii="Arial" w:hAnsi="Arial" w:cs="Arial"/>
                          <w:szCs w:val="24"/>
                        </w:rPr>
                        <w:t>Agai</w:t>
                      </w:r>
                      <w:r w:rsidR="006B6A5A">
                        <w:rPr>
                          <w:rFonts w:ascii="Arial" w:hAnsi="Arial" w:cs="Arial"/>
                          <w:szCs w:val="24"/>
                        </w:rPr>
                        <w:t>n</w:t>
                      </w:r>
                      <w:r w:rsidR="00BF33C5">
                        <w:rPr>
                          <w:rFonts w:ascii="Arial" w:hAnsi="Arial" w:cs="Arial"/>
                          <w:szCs w:val="24"/>
                        </w:rPr>
                        <w:t>,</w:t>
                      </w:r>
                      <w:r w:rsidR="00C76074">
                        <w:rPr>
                          <w:rFonts w:ascii="Arial" w:hAnsi="Arial" w:cs="Arial"/>
                          <w:szCs w:val="24"/>
                        </w:rPr>
                        <w:t xml:space="preserve"> thank you all, your support is what makes Concordia a success!</w:t>
                      </w:r>
                    </w:p>
                    <w:p w:rsidR="00F02D82" w:rsidRDefault="00BF33C5" w:rsidP="00F02D82">
                      <w:pPr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ab/>
                        <w:t>Join us for Attack the Attic, part 2 on the morning of Saturday, October</w:t>
                      </w:r>
                      <w:r w:rsidR="00AE412D">
                        <w:rPr>
                          <w:rFonts w:ascii="Arial" w:hAnsi="Arial" w:cs="Arial"/>
                          <w:szCs w:val="24"/>
                        </w:rPr>
                        <w:t xml:space="preserve"> 15, 2016.</w:t>
                      </w:r>
                    </w:p>
                    <w:p w:rsidR="00F02D82" w:rsidRDefault="00F02D82" w:rsidP="00F02D82">
                      <w:pPr>
                        <w:rPr>
                          <w:rFonts w:ascii="Arial" w:hAnsi="Arial" w:cs="Arial"/>
                          <w:szCs w:val="24"/>
                        </w:rPr>
                      </w:pPr>
                    </w:p>
                    <w:p w:rsidR="00F02D82" w:rsidRDefault="00F02D82" w:rsidP="00F02D82">
                      <w:pPr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>Yours in Christ,</w:t>
                      </w:r>
                    </w:p>
                    <w:p w:rsidR="00F02D82" w:rsidRDefault="00F02D82" w:rsidP="00F02D82">
                      <w:pPr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>Concordia Teachers and Staff</w:t>
                      </w:r>
                    </w:p>
                    <w:p w:rsidR="00C76074" w:rsidRDefault="00C76074" w:rsidP="00C76074">
                      <w:pPr>
                        <w:rPr>
                          <w:rFonts w:ascii="Arial" w:hAnsi="Arial" w:cs="Arial"/>
                          <w:szCs w:val="24"/>
                        </w:rPr>
                      </w:pPr>
                    </w:p>
                    <w:p w:rsidR="00C76074" w:rsidRPr="005D6D4B" w:rsidRDefault="00C76074" w:rsidP="00C76074">
                      <w:pPr>
                        <w:ind w:firstLine="720"/>
                        <w:rPr>
                          <w:rFonts w:ascii="Arial" w:hAnsi="Arial" w:cs="Arial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66207" w:rsidRPr="006926C2" w:rsidSect="007041E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CD8" w:rsidRDefault="00242CD8">
      <w:r>
        <w:separator/>
      </w:r>
    </w:p>
  </w:endnote>
  <w:endnote w:type="continuationSeparator" w:id="0">
    <w:p w:rsidR="00242CD8" w:rsidRDefault="00242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BarbedorSCTReg">
    <w:panose1 w:val="020D0502070302030204"/>
    <w:charset w:val="00"/>
    <w:family w:val="swiss"/>
    <w:pitch w:val="variable"/>
    <w:sig w:usb0="00000007" w:usb1="00000000" w:usb2="00000000" w:usb3="00000000" w:csb0="00000013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CD8" w:rsidRDefault="00242CD8">
      <w:r>
        <w:separator/>
      </w:r>
    </w:p>
  </w:footnote>
  <w:footnote w:type="continuationSeparator" w:id="0">
    <w:p w:rsidR="00242CD8" w:rsidRDefault="00242C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691_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C35171"/>
    <w:multiLevelType w:val="multilevel"/>
    <w:tmpl w:val="3A2AD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342714"/>
    <w:multiLevelType w:val="hybridMultilevel"/>
    <w:tmpl w:val="B11E6F7C"/>
    <w:lvl w:ilvl="0" w:tplc="1886104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2"/>
  </w:num>
  <w:num w:numId="13">
    <w:abstractNumId w:val="15"/>
  </w:num>
  <w:num w:numId="14">
    <w:abstractNumId w:val="14"/>
  </w:num>
  <w:num w:numId="15">
    <w:abstractNumId w:val="13"/>
  </w:num>
  <w:num w:numId="16">
    <w:abstractNumId w:val="1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CD8"/>
    <w:rsid w:val="0001425A"/>
    <w:rsid w:val="00036F6F"/>
    <w:rsid w:val="00070D66"/>
    <w:rsid w:val="000763C1"/>
    <w:rsid w:val="000877A4"/>
    <w:rsid w:val="000951C7"/>
    <w:rsid w:val="000A1C9B"/>
    <w:rsid w:val="000B2062"/>
    <w:rsid w:val="000B3D43"/>
    <w:rsid w:val="000C2ED6"/>
    <w:rsid w:val="000D5D3D"/>
    <w:rsid w:val="000E2C13"/>
    <w:rsid w:val="000E32BD"/>
    <w:rsid w:val="000F6884"/>
    <w:rsid w:val="00115785"/>
    <w:rsid w:val="00144343"/>
    <w:rsid w:val="0014699E"/>
    <w:rsid w:val="00164D3F"/>
    <w:rsid w:val="00174844"/>
    <w:rsid w:val="0017674E"/>
    <w:rsid w:val="0018411F"/>
    <w:rsid w:val="001844BF"/>
    <w:rsid w:val="00184C67"/>
    <w:rsid w:val="00187C42"/>
    <w:rsid w:val="00190D60"/>
    <w:rsid w:val="0019427B"/>
    <w:rsid w:val="00194765"/>
    <w:rsid w:val="001B03F0"/>
    <w:rsid w:val="001B32F2"/>
    <w:rsid w:val="001C65DC"/>
    <w:rsid w:val="001D1426"/>
    <w:rsid w:val="001E11F6"/>
    <w:rsid w:val="001E5185"/>
    <w:rsid w:val="001E7390"/>
    <w:rsid w:val="001F5E64"/>
    <w:rsid w:val="00213DB3"/>
    <w:rsid w:val="00215570"/>
    <w:rsid w:val="00222136"/>
    <w:rsid w:val="00224737"/>
    <w:rsid w:val="00233950"/>
    <w:rsid w:val="00236358"/>
    <w:rsid w:val="00236FD0"/>
    <w:rsid w:val="00242CD8"/>
    <w:rsid w:val="00261206"/>
    <w:rsid w:val="002741DA"/>
    <w:rsid w:val="00284F12"/>
    <w:rsid w:val="002933C9"/>
    <w:rsid w:val="002A100B"/>
    <w:rsid w:val="002B1E02"/>
    <w:rsid w:val="002C08BC"/>
    <w:rsid w:val="002C35F7"/>
    <w:rsid w:val="002D2D8A"/>
    <w:rsid w:val="002D606A"/>
    <w:rsid w:val="002F0AEB"/>
    <w:rsid w:val="00300217"/>
    <w:rsid w:val="00302EF8"/>
    <w:rsid w:val="003132EB"/>
    <w:rsid w:val="0033321C"/>
    <w:rsid w:val="0033356B"/>
    <w:rsid w:val="0033793B"/>
    <w:rsid w:val="00350640"/>
    <w:rsid w:val="003743CF"/>
    <w:rsid w:val="003763D1"/>
    <w:rsid w:val="003767E1"/>
    <w:rsid w:val="00380B5D"/>
    <w:rsid w:val="00380C9F"/>
    <w:rsid w:val="00394ED5"/>
    <w:rsid w:val="003A44AF"/>
    <w:rsid w:val="003B358F"/>
    <w:rsid w:val="003B7587"/>
    <w:rsid w:val="003C1C93"/>
    <w:rsid w:val="003C2170"/>
    <w:rsid w:val="003C3431"/>
    <w:rsid w:val="003E0B50"/>
    <w:rsid w:val="003E5AB2"/>
    <w:rsid w:val="00404B72"/>
    <w:rsid w:val="0040774C"/>
    <w:rsid w:val="004203BE"/>
    <w:rsid w:val="00443749"/>
    <w:rsid w:val="00453D3E"/>
    <w:rsid w:val="00456E19"/>
    <w:rsid w:val="004629DF"/>
    <w:rsid w:val="004727B4"/>
    <w:rsid w:val="0048007A"/>
    <w:rsid w:val="004812B5"/>
    <w:rsid w:val="004B1B1C"/>
    <w:rsid w:val="004B2483"/>
    <w:rsid w:val="004B2E97"/>
    <w:rsid w:val="004B61F4"/>
    <w:rsid w:val="004C1FC0"/>
    <w:rsid w:val="004C787F"/>
    <w:rsid w:val="004F6AC2"/>
    <w:rsid w:val="00503CAB"/>
    <w:rsid w:val="00516F08"/>
    <w:rsid w:val="00523ABD"/>
    <w:rsid w:val="00524BBD"/>
    <w:rsid w:val="00530AF1"/>
    <w:rsid w:val="005506E3"/>
    <w:rsid w:val="005577F7"/>
    <w:rsid w:val="0056190A"/>
    <w:rsid w:val="0056736B"/>
    <w:rsid w:val="00583CC6"/>
    <w:rsid w:val="005848F0"/>
    <w:rsid w:val="00593D63"/>
    <w:rsid w:val="0059690B"/>
    <w:rsid w:val="005A099E"/>
    <w:rsid w:val="005B4F56"/>
    <w:rsid w:val="005B7866"/>
    <w:rsid w:val="005C5EF5"/>
    <w:rsid w:val="005D43FD"/>
    <w:rsid w:val="005D6D4B"/>
    <w:rsid w:val="00605769"/>
    <w:rsid w:val="00647FE7"/>
    <w:rsid w:val="00651BA2"/>
    <w:rsid w:val="00651F9C"/>
    <w:rsid w:val="00657EA6"/>
    <w:rsid w:val="006611DC"/>
    <w:rsid w:val="00665F42"/>
    <w:rsid w:val="006800E5"/>
    <w:rsid w:val="00681C27"/>
    <w:rsid w:val="00685F8D"/>
    <w:rsid w:val="006926C2"/>
    <w:rsid w:val="006A65B0"/>
    <w:rsid w:val="006B5236"/>
    <w:rsid w:val="006B6A5A"/>
    <w:rsid w:val="006D64B2"/>
    <w:rsid w:val="006E29F9"/>
    <w:rsid w:val="006F686B"/>
    <w:rsid w:val="006F69EC"/>
    <w:rsid w:val="00701254"/>
    <w:rsid w:val="00702B07"/>
    <w:rsid w:val="007041E4"/>
    <w:rsid w:val="0070786F"/>
    <w:rsid w:val="00713F30"/>
    <w:rsid w:val="00730D8F"/>
    <w:rsid w:val="00732641"/>
    <w:rsid w:val="00733748"/>
    <w:rsid w:val="00742189"/>
    <w:rsid w:val="00754090"/>
    <w:rsid w:val="00767D58"/>
    <w:rsid w:val="00782EB2"/>
    <w:rsid w:val="00785531"/>
    <w:rsid w:val="00790197"/>
    <w:rsid w:val="007A4C2C"/>
    <w:rsid w:val="007A6666"/>
    <w:rsid w:val="007B05AE"/>
    <w:rsid w:val="007B2BC2"/>
    <w:rsid w:val="007B3172"/>
    <w:rsid w:val="007B5BAB"/>
    <w:rsid w:val="007D138D"/>
    <w:rsid w:val="007D7F35"/>
    <w:rsid w:val="007F360F"/>
    <w:rsid w:val="007F3828"/>
    <w:rsid w:val="007F3FA8"/>
    <w:rsid w:val="008042A1"/>
    <w:rsid w:val="00805DBA"/>
    <w:rsid w:val="00811761"/>
    <w:rsid w:val="008346EE"/>
    <w:rsid w:val="00835E85"/>
    <w:rsid w:val="00841065"/>
    <w:rsid w:val="008410D8"/>
    <w:rsid w:val="0084273F"/>
    <w:rsid w:val="00851A42"/>
    <w:rsid w:val="00852988"/>
    <w:rsid w:val="008574D4"/>
    <w:rsid w:val="0086355E"/>
    <w:rsid w:val="00866207"/>
    <w:rsid w:val="008704ED"/>
    <w:rsid w:val="008813A9"/>
    <w:rsid w:val="00891E84"/>
    <w:rsid w:val="00892B10"/>
    <w:rsid w:val="00895AEB"/>
    <w:rsid w:val="008A0005"/>
    <w:rsid w:val="008A081F"/>
    <w:rsid w:val="008A0C45"/>
    <w:rsid w:val="008B536F"/>
    <w:rsid w:val="008C6475"/>
    <w:rsid w:val="008C7FE0"/>
    <w:rsid w:val="008D21C3"/>
    <w:rsid w:val="008D5A62"/>
    <w:rsid w:val="008E02B2"/>
    <w:rsid w:val="008F66E7"/>
    <w:rsid w:val="009045CB"/>
    <w:rsid w:val="00910B2E"/>
    <w:rsid w:val="0091225B"/>
    <w:rsid w:val="00914900"/>
    <w:rsid w:val="00916BE6"/>
    <w:rsid w:val="00917C70"/>
    <w:rsid w:val="00925343"/>
    <w:rsid w:val="00926E6E"/>
    <w:rsid w:val="00940F18"/>
    <w:rsid w:val="0094155C"/>
    <w:rsid w:val="009429B8"/>
    <w:rsid w:val="00944813"/>
    <w:rsid w:val="00983828"/>
    <w:rsid w:val="009916DB"/>
    <w:rsid w:val="009925C5"/>
    <w:rsid w:val="009A266F"/>
    <w:rsid w:val="009B0284"/>
    <w:rsid w:val="009C438E"/>
    <w:rsid w:val="009C5C5A"/>
    <w:rsid w:val="009E0818"/>
    <w:rsid w:val="009E08FE"/>
    <w:rsid w:val="009E4798"/>
    <w:rsid w:val="009F08D6"/>
    <w:rsid w:val="009F2C50"/>
    <w:rsid w:val="00A01F2D"/>
    <w:rsid w:val="00A3453A"/>
    <w:rsid w:val="00A72C57"/>
    <w:rsid w:val="00A82AFB"/>
    <w:rsid w:val="00A842F7"/>
    <w:rsid w:val="00A843A1"/>
    <w:rsid w:val="00A9094F"/>
    <w:rsid w:val="00A9242B"/>
    <w:rsid w:val="00A96359"/>
    <w:rsid w:val="00AA15E6"/>
    <w:rsid w:val="00AC3FF1"/>
    <w:rsid w:val="00AD148A"/>
    <w:rsid w:val="00AD5908"/>
    <w:rsid w:val="00AE09AC"/>
    <w:rsid w:val="00AE412D"/>
    <w:rsid w:val="00AE5663"/>
    <w:rsid w:val="00B00C94"/>
    <w:rsid w:val="00B06324"/>
    <w:rsid w:val="00B16E58"/>
    <w:rsid w:val="00B31CCA"/>
    <w:rsid w:val="00B350C7"/>
    <w:rsid w:val="00B449D0"/>
    <w:rsid w:val="00B55990"/>
    <w:rsid w:val="00B56101"/>
    <w:rsid w:val="00B5787E"/>
    <w:rsid w:val="00B616C7"/>
    <w:rsid w:val="00B62ACF"/>
    <w:rsid w:val="00B71E36"/>
    <w:rsid w:val="00B87FC2"/>
    <w:rsid w:val="00B95F57"/>
    <w:rsid w:val="00BA396A"/>
    <w:rsid w:val="00BA7E32"/>
    <w:rsid w:val="00BA7EC1"/>
    <w:rsid w:val="00BB757B"/>
    <w:rsid w:val="00BD1DAC"/>
    <w:rsid w:val="00BF33C5"/>
    <w:rsid w:val="00C00A99"/>
    <w:rsid w:val="00C15F03"/>
    <w:rsid w:val="00C1656B"/>
    <w:rsid w:val="00C26529"/>
    <w:rsid w:val="00C446BE"/>
    <w:rsid w:val="00C53C18"/>
    <w:rsid w:val="00C54BC7"/>
    <w:rsid w:val="00C55100"/>
    <w:rsid w:val="00C55FAA"/>
    <w:rsid w:val="00C76074"/>
    <w:rsid w:val="00C76226"/>
    <w:rsid w:val="00C80010"/>
    <w:rsid w:val="00C80EC0"/>
    <w:rsid w:val="00C810C0"/>
    <w:rsid w:val="00C83579"/>
    <w:rsid w:val="00C9079C"/>
    <w:rsid w:val="00C96444"/>
    <w:rsid w:val="00CA4D3C"/>
    <w:rsid w:val="00CB0B1A"/>
    <w:rsid w:val="00CB4135"/>
    <w:rsid w:val="00CC2B0F"/>
    <w:rsid w:val="00CC3F51"/>
    <w:rsid w:val="00CD4651"/>
    <w:rsid w:val="00CE470C"/>
    <w:rsid w:val="00CE6A69"/>
    <w:rsid w:val="00CE7A71"/>
    <w:rsid w:val="00CF17E1"/>
    <w:rsid w:val="00CF35F5"/>
    <w:rsid w:val="00CF55DE"/>
    <w:rsid w:val="00D026D5"/>
    <w:rsid w:val="00D041B2"/>
    <w:rsid w:val="00D05582"/>
    <w:rsid w:val="00D063CB"/>
    <w:rsid w:val="00D12DA3"/>
    <w:rsid w:val="00D3042F"/>
    <w:rsid w:val="00D33014"/>
    <w:rsid w:val="00D3519B"/>
    <w:rsid w:val="00D431BD"/>
    <w:rsid w:val="00D502D3"/>
    <w:rsid w:val="00D53217"/>
    <w:rsid w:val="00D72F07"/>
    <w:rsid w:val="00D8249A"/>
    <w:rsid w:val="00D85EDE"/>
    <w:rsid w:val="00D87B3E"/>
    <w:rsid w:val="00DA41F7"/>
    <w:rsid w:val="00DA5EDA"/>
    <w:rsid w:val="00DC2208"/>
    <w:rsid w:val="00DD4680"/>
    <w:rsid w:val="00DE68B8"/>
    <w:rsid w:val="00DF3CC2"/>
    <w:rsid w:val="00DF5965"/>
    <w:rsid w:val="00E0618C"/>
    <w:rsid w:val="00E06285"/>
    <w:rsid w:val="00E247EF"/>
    <w:rsid w:val="00E6069A"/>
    <w:rsid w:val="00E62DFE"/>
    <w:rsid w:val="00E646E1"/>
    <w:rsid w:val="00E655EE"/>
    <w:rsid w:val="00E76CCF"/>
    <w:rsid w:val="00E97DCF"/>
    <w:rsid w:val="00EA57E3"/>
    <w:rsid w:val="00EB10EA"/>
    <w:rsid w:val="00EC0B48"/>
    <w:rsid w:val="00EC3FEA"/>
    <w:rsid w:val="00ED3E90"/>
    <w:rsid w:val="00EF0150"/>
    <w:rsid w:val="00EF3E94"/>
    <w:rsid w:val="00F0018F"/>
    <w:rsid w:val="00F02D82"/>
    <w:rsid w:val="00F03FB5"/>
    <w:rsid w:val="00F073F5"/>
    <w:rsid w:val="00F12F72"/>
    <w:rsid w:val="00F23368"/>
    <w:rsid w:val="00F276C6"/>
    <w:rsid w:val="00F340E7"/>
    <w:rsid w:val="00F36E14"/>
    <w:rsid w:val="00F46A00"/>
    <w:rsid w:val="00F56170"/>
    <w:rsid w:val="00F575C2"/>
    <w:rsid w:val="00F6665B"/>
    <w:rsid w:val="00F7747A"/>
    <w:rsid w:val="00F82544"/>
    <w:rsid w:val="00F91B54"/>
    <w:rsid w:val="00FA0066"/>
    <w:rsid w:val="00FC3BB9"/>
    <w:rsid w:val="00FD25EC"/>
    <w:rsid w:val="00FD4231"/>
    <w:rsid w:val="00FD6544"/>
    <w:rsid w:val="00FE1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Batang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C65DC"/>
  </w:style>
  <w:style w:type="paragraph" w:styleId="NormalWeb">
    <w:name w:val="Normal (Web)"/>
    <w:basedOn w:val="Normal"/>
    <w:uiPriority w:val="99"/>
    <w:unhideWhenUsed/>
    <w:rsid w:val="00DA41F7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apple-tab-span">
    <w:name w:val="apple-tab-span"/>
    <w:basedOn w:val="DefaultParagraphFont"/>
    <w:rsid w:val="00866207"/>
  </w:style>
  <w:style w:type="character" w:customStyle="1" w:styleId="Heading1Char">
    <w:name w:val="Heading 1 Char"/>
    <w:basedOn w:val="DefaultParagraphFont"/>
    <w:link w:val="Heading1"/>
    <w:rsid w:val="00866207"/>
    <w:rPr>
      <w:rFonts w:ascii="Comic Sans MS" w:eastAsia="Times New Roman" w:hAnsi="Comic Sans MS" w:cs="Arial"/>
      <w:b/>
      <w:color w:val="3366FF"/>
      <w:sz w:val="36"/>
      <w:szCs w:val="36"/>
    </w:rPr>
  </w:style>
  <w:style w:type="paragraph" w:styleId="ListParagraph">
    <w:name w:val="List Paragraph"/>
    <w:basedOn w:val="Normal"/>
    <w:uiPriority w:val="34"/>
    <w:qFormat/>
    <w:rsid w:val="00FD42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Batang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C65DC"/>
  </w:style>
  <w:style w:type="paragraph" w:styleId="NormalWeb">
    <w:name w:val="Normal (Web)"/>
    <w:basedOn w:val="Normal"/>
    <w:uiPriority w:val="99"/>
    <w:unhideWhenUsed/>
    <w:rsid w:val="00DA41F7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apple-tab-span">
    <w:name w:val="apple-tab-span"/>
    <w:basedOn w:val="DefaultParagraphFont"/>
    <w:rsid w:val="00866207"/>
  </w:style>
  <w:style w:type="character" w:customStyle="1" w:styleId="Heading1Char">
    <w:name w:val="Heading 1 Char"/>
    <w:basedOn w:val="DefaultParagraphFont"/>
    <w:link w:val="Heading1"/>
    <w:rsid w:val="00866207"/>
    <w:rPr>
      <w:rFonts w:ascii="Comic Sans MS" w:eastAsia="Times New Roman" w:hAnsi="Comic Sans MS" w:cs="Arial"/>
      <w:b/>
      <w:color w:val="3366FF"/>
      <w:sz w:val="36"/>
      <w:szCs w:val="36"/>
    </w:rPr>
  </w:style>
  <w:style w:type="paragraph" w:styleId="ListParagraph">
    <w:name w:val="List Paragraph"/>
    <w:basedOn w:val="Normal"/>
    <w:uiPriority w:val="34"/>
    <w:qFormat/>
    <w:rsid w:val="00FD42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3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ssy%20badeaux\AppData\Roaming\Microsoft\Templates\Classroom%20newsletter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newsletter(2)</Template>
  <TotalTime>428</TotalTime>
  <Pages>2</Pages>
  <Words>0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Bonnie Blanchard</dc:creator>
  <cp:lastModifiedBy>Bonnie Blanchard</cp:lastModifiedBy>
  <cp:revision>4</cp:revision>
  <cp:lastPrinted>2016-10-11T19:47:00Z</cp:lastPrinted>
  <dcterms:created xsi:type="dcterms:W3CDTF">2016-10-07T15:57:00Z</dcterms:created>
  <dcterms:modified xsi:type="dcterms:W3CDTF">2016-10-11T20:22:00Z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